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E55C03" w14:textId="0C00C005" w:rsidR="004211AD" w:rsidRPr="004211AD" w:rsidRDefault="0086134E" w:rsidP="0086134E">
      <w:pPr>
        <w:pStyle w:val="Title"/>
        <w:ind w:left="720"/>
        <w:rPr>
          <w:rFonts w:cs="Calibri"/>
          <w:color w:val="0072C7"/>
          <w:sz w:val="24"/>
          <w:szCs w:val="20"/>
          <w:u w:val="single"/>
        </w:rPr>
      </w:pPr>
      <w:bookmarkStart w:id="0" w:name="_Hlk21620659"/>
      <w:r>
        <w:t>Lane Cove Chiropractic October Newsletter</w:t>
      </w:r>
    </w:p>
    <w:p w14:paraId="770794A9" w14:textId="3A4003E6" w:rsidR="004211AD" w:rsidRDefault="0086134E" w:rsidP="0086134E">
      <w:pPr>
        <w:kinsoku w:val="0"/>
        <w:overflowPunct w:val="0"/>
        <w:spacing w:before="360" w:after="120"/>
        <w:outlineLvl w:val="1"/>
        <w:rPr>
          <w:rFonts w:ascii="Calibri" w:hAnsi="Calibri" w:cs="Calibri"/>
          <w:b/>
          <w:bCs/>
          <w:color w:val="0072C7"/>
          <w:sz w:val="24"/>
          <w:szCs w:val="20"/>
          <w:u w:val="single"/>
        </w:rPr>
      </w:pPr>
      <w:bookmarkStart w:id="1" w:name="_Hlk22286949"/>
      <w:bookmarkEnd w:id="0"/>
      <w:r>
        <w:rPr>
          <w:rFonts w:ascii="Calibri" w:hAnsi="Calibri" w:cs="Calibri"/>
          <w:b/>
          <w:bCs/>
          <w:color w:val="0072C7"/>
          <w:sz w:val="24"/>
          <w:szCs w:val="20"/>
          <w:u w:val="single"/>
        </w:rPr>
        <w:t>News Updates!</w:t>
      </w:r>
    </w:p>
    <w:bookmarkEnd w:id="1"/>
    <w:p w14:paraId="3C06422C" w14:textId="77777777" w:rsidR="00BD2178" w:rsidRDefault="0086134E" w:rsidP="00BD2178">
      <w:pPr>
        <w:pStyle w:val="Experience"/>
      </w:pPr>
      <w:r>
        <w:t xml:space="preserve">Did you know </w:t>
      </w:r>
      <w:r w:rsidR="00BD2178">
        <w:t xml:space="preserve">75% of the world’s population spends hours daily hunched over their handheld devices with their heads flexed forward, they are all in constant danger and are at risk of developing Text Neck.  The frequent forward flexion causes changes in the cervical spine, curve, supporting, supporting ligaments and tendons causing postural change. </w:t>
      </w:r>
    </w:p>
    <w:p w14:paraId="44E26326" w14:textId="5D13A7C7" w:rsidR="0086134E" w:rsidRDefault="00BD2178" w:rsidP="00BD2178">
      <w:pPr>
        <w:pStyle w:val="Experience"/>
      </w:pPr>
      <w:r w:rsidRPr="00BD2178">
        <w:rPr>
          <w:noProof/>
        </w:rPr>
        <w:drawing>
          <wp:anchor distT="0" distB="0" distL="114300" distR="114300" simplePos="0" relativeHeight="251660288" behindDoc="1" locked="0" layoutInCell="1" allowOverlap="1" wp14:anchorId="289846C6" wp14:editId="01F2BA94">
            <wp:simplePos x="0" y="0"/>
            <wp:positionH relativeFrom="column">
              <wp:posOffset>1733550</wp:posOffset>
            </wp:positionH>
            <wp:positionV relativeFrom="paragraph">
              <wp:posOffset>388620</wp:posOffset>
            </wp:positionV>
            <wp:extent cx="2990293" cy="2239834"/>
            <wp:effectExtent l="0" t="0" r="63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0293" cy="2239834"/>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You may have noticed we have created ‘Phone Free Zones’ in our </w:t>
      </w:r>
      <w:r w:rsidR="007172B2">
        <w:t>adjusting</w:t>
      </w:r>
      <w:r>
        <w:t xml:space="preserve"> rooms</w:t>
      </w:r>
      <w:r w:rsidR="007172B2">
        <w:t xml:space="preserve">. </w:t>
      </w:r>
      <w:r>
        <w:t xml:space="preserve"> </w:t>
      </w:r>
      <w:r w:rsidR="007172B2">
        <w:t xml:space="preserve">As well as adjusting you we would love to </w:t>
      </w:r>
      <w:r>
        <w:t>support you</w:t>
      </w:r>
      <w:r w:rsidR="007172B2">
        <w:t xml:space="preserve"> </w:t>
      </w:r>
      <w:r>
        <w:t xml:space="preserve">in changing daily habits </w:t>
      </w:r>
      <w:r w:rsidR="007172B2">
        <w:t>around phone use</w:t>
      </w:r>
      <w:r w:rsidR="0060257C">
        <w:t xml:space="preserve">.  </w:t>
      </w:r>
    </w:p>
    <w:p w14:paraId="054F7777" w14:textId="3421A79C" w:rsidR="00BD2178" w:rsidRDefault="00BD2178" w:rsidP="00BD2178">
      <w:pPr>
        <w:pStyle w:val="Experience"/>
      </w:pPr>
    </w:p>
    <w:p w14:paraId="1E413653" w14:textId="1C48CC23" w:rsidR="00BD2178" w:rsidRDefault="00BD2178" w:rsidP="00BD2178">
      <w:pPr>
        <w:pStyle w:val="Experience"/>
      </w:pPr>
    </w:p>
    <w:p w14:paraId="5E3F5285" w14:textId="0B4D749E" w:rsidR="00BD2178" w:rsidRDefault="00BD2178" w:rsidP="00BD2178">
      <w:pPr>
        <w:pStyle w:val="Experience"/>
      </w:pPr>
    </w:p>
    <w:p w14:paraId="456AA679" w14:textId="5314E9E7" w:rsidR="00BD2178" w:rsidRDefault="00BD2178" w:rsidP="00BD2178">
      <w:pPr>
        <w:pStyle w:val="Experience"/>
      </w:pPr>
    </w:p>
    <w:p w14:paraId="217A2E9D" w14:textId="77777777" w:rsidR="00BD2178" w:rsidRDefault="00BD2178" w:rsidP="00BD2178">
      <w:pPr>
        <w:pStyle w:val="Experience"/>
      </w:pPr>
    </w:p>
    <w:p w14:paraId="74D20E2E" w14:textId="77777777" w:rsidR="00DE502D" w:rsidRDefault="00DE502D" w:rsidP="00D40780">
      <w:pPr>
        <w:kinsoku w:val="0"/>
        <w:overflowPunct w:val="0"/>
        <w:spacing w:before="360" w:after="120"/>
        <w:outlineLvl w:val="1"/>
        <w:rPr>
          <w:rFonts w:ascii="Calibri" w:hAnsi="Calibri" w:cs="Calibri"/>
          <w:b/>
          <w:bCs/>
          <w:color w:val="0072C7"/>
          <w:sz w:val="24"/>
          <w:szCs w:val="20"/>
          <w:u w:val="single"/>
        </w:rPr>
      </w:pPr>
      <w:bookmarkStart w:id="2" w:name="_Hlk22287243"/>
    </w:p>
    <w:p w14:paraId="2AE5B3EE" w14:textId="7F57BAEE" w:rsidR="00BD2178" w:rsidRPr="00D40780" w:rsidRDefault="00D40780" w:rsidP="00D40780">
      <w:pPr>
        <w:kinsoku w:val="0"/>
        <w:overflowPunct w:val="0"/>
        <w:spacing w:before="360" w:after="120"/>
        <w:outlineLvl w:val="1"/>
        <w:rPr>
          <w:rFonts w:ascii="Calibri" w:hAnsi="Calibri" w:cs="Calibri"/>
          <w:b/>
          <w:bCs/>
          <w:color w:val="0072C7"/>
          <w:sz w:val="24"/>
          <w:szCs w:val="20"/>
          <w:u w:val="single"/>
        </w:rPr>
      </w:pPr>
      <w:r>
        <w:rPr>
          <w:rFonts w:ascii="Calibri" w:hAnsi="Calibri" w:cs="Calibri"/>
          <w:b/>
          <w:bCs/>
          <w:color w:val="0072C7"/>
          <w:sz w:val="24"/>
          <w:szCs w:val="20"/>
          <w:u w:val="single"/>
        </w:rPr>
        <w:t>Mark</w:t>
      </w:r>
      <w:r w:rsidR="009C258C">
        <w:rPr>
          <w:rFonts w:ascii="Calibri" w:hAnsi="Calibri" w:cs="Calibri"/>
          <w:b/>
          <w:bCs/>
          <w:color w:val="0072C7"/>
          <w:sz w:val="24"/>
          <w:szCs w:val="20"/>
          <w:u w:val="single"/>
        </w:rPr>
        <w:t xml:space="preserve"> -</w:t>
      </w:r>
      <w:r>
        <w:rPr>
          <w:rFonts w:ascii="Calibri" w:hAnsi="Calibri" w:cs="Calibri"/>
          <w:b/>
          <w:bCs/>
          <w:color w:val="0072C7"/>
          <w:sz w:val="24"/>
          <w:szCs w:val="20"/>
          <w:u w:val="single"/>
        </w:rPr>
        <w:t xml:space="preserve"> Keeping you updated on the latest research</w:t>
      </w:r>
    </w:p>
    <w:p w14:paraId="2B49A834" w14:textId="481ED955" w:rsidR="00BD2178" w:rsidRPr="00BD2178" w:rsidRDefault="00BD2178" w:rsidP="00BD2178">
      <w:pPr>
        <w:pStyle w:val="Experience"/>
        <w:rPr>
          <w:lang w:val="en-AU"/>
        </w:rPr>
      </w:pPr>
      <w:bookmarkStart w:id="3" w:name="_Hlk22287291"/>
      <w:bookmarkEnd w:id="2"/>
      <w:r w:rsidRPr="00BD2178">
        <w:rPr>
          <w:lang w:val="en-AU"/>
        </w:rPr>
        <w:t xml:space="preserve">Following is a summary of 3 hot off the presses research papers – the first one is some </w:t>
      </w:r>
      <w:r w:rsidR="005952DE" w:rsidRPr="00BD2178">
        <w:rPr>
          <w:lang w:val="en-AU"/>
        </w:rPr>
        <w:t>eye-opening</w:t>
      </w:r>
      <w:r w:rsidRPr="00BD2178">
        <w:rPr>
          <w:lang w:val="en-AU"/>
        </w:rPr>
        <w:t xml:space="preserve"> research on the opioid </w:t>
      </w:r>
      <w:bookmarkEnd w:id="3"/>
      <w:r w:rsidRPr="00BD2178">
        <w:rPr>
          <w:lang w:val="en-AU"/>
        </w:rPr>
        <w:t>epidemic, next is information on screen time and academic performance in children and adolescents and third is on Anti-inflammatory diets.</w:t>
      </w:r>
    </w:p>
    <w:p w14:paraId="43C6A337" w14:textId="088E2866" w:rsidR="00BD2178" w:rsidRPr="00BD2178" w:rsidRDefault="00BD2178" w:rsidP="00BD2178">
      <w:pPr>
        <w:pStyle w:val="Experience"/>
        <w:numPr>
          <w:ilvl w:val="0"/>
          <w:numId w:val="4"/>
        </w:numPr>
        <w:rPr>
          <w:lang w:val="en-AU"/>
        </w:rPr>
      </w:pPr>
      <w:r w:rsidRPr="00BD2178">
        <w:rPr>
          <w:lang w:val="en-AU"/>
        </w:rPr>
        <w:t>The 1</w:t>
      </w:r>
      <w:r w:rsidRPr="00BD2178">
        <w:rPr>
          <w:vertAlign w:val="superscript"/>
          <w:lang w:val="en-AU"/>
        </w:rPr>
        <w:t>st</w:t>
      </w:r>
      <w:r w:rsidRPr="00BD2178">
        <w:rPr>
          <w:lang w:val="en-AU"/>
        </w:rPr>
        <w:t xml:space="preserve"> paper is on the association between chiropractic use and opioid use. This is an American </w:t>
      </w:r>
      <w:r w:rsidR="0059478C" w:rsidRPr="00BD2178">
        <w:rPr>
          <w:lang w:val="en-AU"/>
        </w:rPr>
        <w:t>paper,</w:t>
      </w:r>
      <w:r w:rsidRPr="00BD2178">
        <w:rPr>
          <w:lang w:val="en-AU"/>
        </w:rPr>
        <w:t xml:space="preserve"> but the information is relevant for us in Australia. You may have heard that opioid drug addiction has reached epidemic proportions both in the USA and Australia. It is estimated that there are 70-80,000 deaths a year from opioid </w:t>
      </w:r>
      <w:r w:rsidR="005952DE" w:rsidRPr="00BD2178">
        <w:rPr>
          <w:lang w:val="en-AU"/>
        </w:rPr>
        <w:t>overdose</w:t>
      </w:r>
      <w:r w:rsidRPr="00BD2178">
        <w:rPr>
          <w:lang w:val="en-AU"/>
        </w:rPr>
        <w:t xml:space="preserve"> in the USA and around 2000 per year in Australia and this is getting worse each year. The death from </w:t>
      </w:r>
      <w:r w:rsidR="005952DE" w:rsidRPr="00BD2178">
        <w:rPr>
          <w:lang w:val="en-AU"/>
        </w:rPr>
        <w:t>over</w:t>
      </w:r>
      <w:r w:rsidR="005952DE">
        <w:rPr>
          <w:lang w:val="en-AU"/>
        </w:rPr>
        <w:t>dose</w:t>
      </w:r>
      <w:r w:rsidRPr="00BD2178">
        <w:rPr>
          <w:lang w:val="en-AU"/>
        </w:rPr>
        <w:t xml:space="preserve"> has risen 38% in the last 10 years and still increasing. So public health authorities are keen to find other methods to get pain relief and minimise the use of these potentially dangerous and highly addictive drugs.  </w:t>
      </w:r>
    </w:p>
    <w:p w14:paraId="0BEEB296" w14:textId="5E213BE9" w:rsidR="00BD2178" w:rsidRPr="00BD2178" w:rsidRDefault="00BD2178" w:rsidP="00D40780">
      <w:pPr>
        <w:pStyle w:val="Experience"/>
        <w:rPr>
          <w:lang w:val="en-AU"/>
        </w:rPr>
      </w:pPr>
      <w:r w:rsidRPr="00BD2178">
        <w:rPr>
          <w:lang w:val="en-AU"/>
        </w:rPr>
        <w:t>The paper published in Pain Medicine Journal on September 27</w:t>
      </w:r>
      <w:r w:rsidRPr="00BD2178">
        <w:rPr>
          <w:vertAlign w:val="superscript"/>
          <w:lang w:val="en-AU"/>
        </w:rPr>
        <w:t>th</w:t>
      </w:r>
      <w:proofErr w:type="gramStart"/>
      <w:r w:rsidRPr="00BD2178">
        <w:rPr>
          <w:lang w:val="en-AU"/>
        </w:rPr>
        <w:t xml:space="preserve"> 2019</w:t>
      </w:r>
      <w:proofErr w:type="gramEnd"/>
      <w:r w:rsidRPr="00BD2178">
        <w:rPr>
          <w:lang w:val="en-AU"/>
        </w:rPr>
        <w:t xml:space="preserve"> is titled-</w:t>
      </w:r>
      <w:r w:rsidR="00D40780">
        <w:rPr>
          <w:lang w:val="en-AU"/>
        </w:rPr>
        <w:t xml:space="preserve"> </w:t>
      </w:r>
      <w:r w:rsidRPr="00BD2178">
        <w:rPr>
          <w:lang w:val="en-AU"/>
        </w:rPr>
        <w:t>“Association Between Chiropractic Use and Opioid Receipt Among Patients with Spinal Pain. A Systematic Review and Meta-Analysis.”</w:t>
      </w:r>
    </w:p>
    <w:p w14:paraId="5F45E980" w14:textId="77777777" w:rsidR="00BD2178" w:rsidRPr="00BD2178" w:rsidRDefault="00BD2178" w:rsidP="00BD2178">
      <w:pPr>
        <w:pStyle w:val="Experience"/>
        <w:rPr>
          <w:lang w:val="en-AU"/>
        </w:rPr>
      </w:pPr>
      <w:r w:rsidRPr="00BD2178">
        <w:rPr>
          <w:lang w:val="en-AU"/>
        </w:rPr>
        <w:t xml:space="preserve">The goal of the paper was to see if there is an association between chiropractic use and opioid use. </w:t>
      </w:r>
    </w:p>
    <w:p w14:paraId="7A820101" w14:textId="7629FEDE" w:rsidR="00BD2178" w:rsidRPr="00BD2178" w:rsidRDefault="00BD2178" w:rsidP="00BD2178">
      <w:pPr>
        <w:pStyle w:val="Experience"/>
        <w:rPr>
          <w:lang w:val="en-AU"/>
        </w:rPr>
      </w:pPr>
      <w:r w:rsidRPr="00BD2178">
        <w:rPr>
          <w:lang w:val="en-AU"/>
        </w:rPr>
        <w:t xml:space="preserve">The researchers found that chiropractic users had </w:t>
      </w:r>
      <w:proofErr w:type="gramStart"/>
      <w:r w:rsidRPr="00BD2178">
        <w:rPr>
          <w:lang w:val="en-AU"/>
        </w:rPr>
        <w:t>a 64% lower odds</w:t>
      </w:r>
      <w:proofErr w:type="gramEnd"/>
      <w:r w:rsidRPr="00BD2178">
        <w:rPr>
          <w:lang w:val="en-AU"/>
        </w:rPr>
        <w:t xml:space="preserve"> of getting an opioid prescription than a non-chiropractic user for spinal pain (neck and lower back pain especially)</w:t>
      </w:r>
    </w:p>
    <w:p w14:paraId="4BADED72" w14:textId="51218C60" w:rsidR="00BD2178" w:rsidRPr="00BD2178" w:rsidRDefault="00BD2178" w:rsidP="00BD2178">
      <w:pPr>
        <w:pStyle w:val="Experience"/>
        <w:numPr>
          <w:ilvl w:val="0"/>
          <w:numId w:val="4"/>
        </w:numPr>
        <w:rPr>
          <w:lang w:val="en-AU"/>
        </w:rPr>
      </w:pPr>
      <w:r w:rsidRPr="00BD2178">
        <w:rPr>
          <w:lang w:val="en-AU"/>
        </w:rPr>
        <w:lastRenderedPageBreak/>
        <w:t xml:space="preserve">The second paper is called </w:t>
      </w:r>
      <w:proofErr w:type="gramStart"/>
      <w:r w:rsidR="00D40780" w:rsidRPr="00BD2178">
        <w:rPr>
          <w:lang w:val="en-AU"/>
        </w:rPr>
        <w:t>–“</w:t>
      </w:r>
      <w:proofErr w:type="gramEnd"/>
      <w:r w:rsidR="00D40780" w:rsidRPr="00BD2178">
        <w:rPr>
          <w:lang w:val="en-AU"/>
        </w:rPr>
        <w:t>Association</w:t>
      </w:r>
      <w:r w:rsidRPr="00BD2178">
        <w:rPr>
          <w:lang w:val="en-AU"/>
        </w:rPr>
        <w:t xml:space="preserve"> Between Screen Media Use and Academic Performance Among Children and Adolescents. A Systematic Review and Meta- Analysis.”</w:t>
      </w:r>
      <w:r w:rsidR="00D40780">
        <w:rPr>
          <w:lang w:val="en-AU"/>
        </w:rPr>
        <w:t xml:space="preserve"> </w:t>
      </w:r>
      <w:r w:rsidRPr="00BD2178">
        <w:rPr>
          <w:lang w:val="en-AU"/>
        </w:rPr>
        <w:t xml:space="preserve">Published in JAMA </w:t>
      </w:r>
      <w:proofErr w:type="spellStart"/>
      <w:proofErr w:type="gramStart"/>
      <w:r w:rsidRPr="00BD2178">
        <w:rPr>
          <w:lang w:val="en-AU"/>
        </w:rPr>
        <w:t>Pediatrics</w:t>
      </w:r>
      <w:proofErr w:type="spellEnd"/>
      <w:r w:rsidRPr="00BD2178">
        <w:rPr>
          <w:lang w:val="en-AU"/>
        </w:rPr>
        <w:t xml:space="preserve"> ,</w:t>
      </w:r>
      <w:proofErr w:type="gramEnd"/>
      <w:r w:rsidRPr="00BD2178">
        <w:rPr>
          <w:lang w:val="en-AU"/>
        </w:rPr>
        <w:t xml:space="preserve"> September 23, 2019.</w:t>
      </w:r>
    </w:p>
    <w:p w14:paraId="5B5560E1" w14:textId="31D46D42" w:rsidR="00D40780" w:rsidRDefault="00BD2178" w:rsidP="00BD2178">
      <w:pPr>
        <w:pStyle w:val="Experience"/>
        <w:rPr>
          <w:lang w:val="en-AU"/>
        </w:rPr>
      </w:pPr>
      <w:r w:rsidRPr="00BD2178">
        <w:rPr>
          <w:lang w:val="en-AU"/>
        </w:rPr>
        <w:t xml:space="preserve">The aim of this paper was to see if there was any association between </w:t>
      </w:r>
      <w:proofErr w:type="gramStart"/>
      <w:r w:rsidRPr="00BD2178">
        <w:rPr>
          <w:lang w:val="en-AU"/>
        </w:rPr>
        <w:t>screen based</w:t>
      </w:r>
      <w:proofErr w:type="gramEnd"/>
      <w:r w:rsidRPr="00BD2178">
        <w:rPr>
          <w:lang w:val="en-AU"/>
        </w:rPr>
        <w:t xml:space="preserve"> activities and academic performance in kids and teenagers.</w:t>
      </w:r>
    </w:p>
    <w:p w14:paraId="7CD175D3" w14:textId="03C297AA" w:rsidR="00BD2178" w:rsidRPr="00BD2178" w:rsidRDefault="00BD2178" w:rsidP="00BD2178">
      <w:pPr>
        <w:pStyle w:val="Experience"/>
        <w:rPr>
          <w:lang w:val="en-AU"/>
        </w:rPr>
      </w:pPr>
      <w:r w:rsidRPr="00BD2178">
        <w:rPr>
          <w:lang w:val="en-AU"/>
        </w:rPr>
        <w:t xml:space="preserve">And, surprise, surprise- they found that TV viewing and video game playing were inversely associated with academic performance. In other words, the more screen time the worse the academic performance. But you already </w:t>
      </w:r>
      <w:proofErr w:type="gramStart"/>
      <w:r w:rsidRPr="00BD2178">
        <w:rPr>
          <w:lang w:val="en-AU"/>
        </w:rPr>
        <w:t>knew</w:t>
      </w:r>
      <w:proofErr w:type="gramEnd"/>
      <w:r w:rsidRPr="00BD2178">
        <w:rPr>
          <w:lang w:val="en-AU"/>
        </w:rPr>
        <w:t xml:space="preserve"> that right? Still it’s nice to have science to back us up when we’re yelling at our kids to get off the video g</w:t>
      </w:r>
      <w:r w:rsidR="00D40780">
        <w:rPr>
          <w:lang w:val="en-AU"/>
        </w:rPr>
        <w:t>a</w:t>
      </w:r>
      <w:r w:rsidRPr="00BD2178">
        <w:rPr>
          <w:lang w:val="en-AU"/>
        </w:rPr>
        <w:t>me and do their homework. The research also showed that TV and video games were the worst culprits.</w:t>
      </w:r>
    </w:p>
    <w:p w14:paraId="0931205C" w14:textId="063D0882" w:rsidR="00BD2178" w:rsidRPr="00BD2178" w:rsidRDefault="00BD2178" w:rsidP="00BD2178">
      <w:pPr>
        <w:pStyle w:val="Experience"/>
        <w:numPr>
          <w:ilvl w:val="0"/>
          <w:numId w:val="4"/>
        </w:numPr>
        <w:rPr>
          <w:lang w:val="en-AU"/>
        </w:rPr>
      </w:pPr>
      <w:r w:rsidRPr="00BD2178">
        <w:rPr>
          <w:lang w:val="en-AU"/>
        </w:rPr>
        <w:t>Is Anti-Inflammatory Diets- This paper is a bit older, but still highly relevant and is from Harvard Medical School. The paper is titled “Foods That Fight Inflammation” and was published in 2014.</w:t>
      </w:r>
    </w:p>
    <w:p w14:paraId="2E9470AB" w14:textId="177946D2" w:rsidR="00BD2178" w:rsidRPr="00BD2178" w:rsidRDefault="00BD2178" w:rsidP="00BD2178">
      <w:pPr>
        <w:pStyle w:val="Experience"/>
        <w:rPr>
          <w:lang w:val="en-AU"/>
        </w:rPr>
      </w:pPr>
      <w:r w:rsidRPr="00BD2178">
        <w:rPr>
          <w:lang w:val="en-AU"/>
        </w:rPr>
        <w:t>Inflammation isn’t just when you get a swollen ankle from a sprain or a sore throat from a cold or flu.</w:t>
      </w:r>
      <w:r w:rsidR="00D40780">
        <w:rPr>
          <w:lang w:val="en-AU"/>
        </w:rPr>
        <w:t xml:space="preserve"> </w:t>
      </w:r>
      <w:r w:rsidRPr="00BD2178">
        <w:rPr>
          <w:lang w:val="en-AU"/>
        </w:rPr>
        <w:t xml:space="preserve">Inflammation is implicated in many major diseases like cancer, heart disease, diabetes, arthritis, depression and even </w:t>
      </w:r>
      <w:proofErr w:type="spellStart"/>
      <w:r w:rsidRPr="00BD2178">
        <w:rPr>
          <w:lang w:val="en-AU"/>
        </w:rPr>
        <w:t>Alzheimers</w:t>
      </w:r>
      <w:proofErr w:type="spellEnd"/>
      <w:r w:rsidRPr="00BD2178">
        <w:rPr>
          <w:lang w:val="en-AU"/>
        </w:rPr>
        <w:t xml:space="preserve"> Disease.</w:t>
      </w:r>
    </w:p>
    <w:p w14:paraId="2CC58CC8" w14:textId="736058C4" w:rsidR="00BD2178" w:rsidRPr="00BD2178" w:rsidRDefault="00D40780" w:rsidP="00BD2178">
      <w:pPr>
        <w:pStyle w:val="Experience"/>
        <w:rPr>
          <w:lang w:val="en-AU"/>
        </w:rPr>
      </w:pPr>
      <w:r w:rsidRPr="00D40780">
        <w:rPr>
          <w:noProof/>
        </w:rPr>
        <w:drawing>
          <wp:anchor distT="0" distB="0" distL="114300" distR="114300" simplePos="0" relativeHeight="251661312" behindDoc="1" locked="0" layoutInCell="1" allowOverlap="1" wp14:anchorId="7D47FA22" wp14:editId="7E8AC70D">
            <wp:simplePos x="0" y="0"/>
            <wp:positionH relativeFrom="column">
              <wp:posOffset>4476115</wp:posOffset>
            </wp:positionH>
            <wp:positionV relativeFrom="paragraph">
              <wp:posOffset>615950</wp:posOffset>
            </wp:positionV>
            <wp:extent cx="1914525" cy="2113183"/>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21169"/>
                    <a:stretch/>
                  </pic:blipFill>
                  <pic:spPr bwMode="auto">
                    <a:xfrm>
                      <a:off x="0" y="0"/>
                      <a:ext cx="1914525" cy="21131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2178" w:rsidRPr="00BD2178">
        <w:rPr>
          <w:lang w:val="en-AU"/>
        </w:rPr>
        <w:t>One of the lead researchers in this study Dr Frank Hu said-</w:t>
      </w:r>
      <w:r>
        <w:rPr>
          <w:lang w:val="en-AU"/>
        </w:rPr>
        <w:t xml:space="preserve"> </w:t>
      </w:r>
      <w:r w:rsidRPr="00BD2178">
        <w:rPr>
          <w:lang w:val="en-AU"/>
        </w:rPr>
        <w:t>“Many</w:t>
      </w:r>
      <w:r w:rsidR="00BD2178" w:rsidRPr="00BD2178">
        <w:rPr>
          <w:lang w:val="en-AU"/>
        </w:rPr>
        <w:t xml:space="preserve"> experimental studies have shown that components of food and beverages may have anti-inflammatory effects.”</w:t>
      </w:r>
      <w:r>
        <w:rPr>
          <w:lang w:val="en-AU"/>
        </w:rPr>
        <w:t xml:space="preserve"> </w:t>
      </w:r>
      <w:r w:rsidR="00BD2178" w:rsidRPr="00BD2178">
        <w:rPr>
          <w:lang w:val="en-AU"/>
        </w:rPr>
        <w:t>One of the healthiest, natural and drug free ways you can reduce your risk of these deadly and serious diseases is to eat more of the right stuff.</w:t>
      </w:r>
    </w:p>
    <w:p w14:paraId="437D076B" w14:textId="60C7FDCC" w:rsidR="00BD2178" w:rsidRPr="00BD2178" w:rsidRDefault="00BD2178" w:rsidP="00BD2178">
      <w:pPr>
        <w:pStyle w:val="Experience"/>
        <w:rPr>
          <w:lang w:val="en-AU"/>
        </w:rPr>
      </w:pPr>
      <w:r w:rsidRPr="00BD2178">
        <w:rPr>
          <w:lang w:val="en-AU"/>
        </w:rPr>
        <w:t>The anti-inflammatory foods highlighted in the study are-</w:t>
      </w:r>
    </w:p>
    <w:p w14:paraId="2E92749B" w14:textId="77777777" w:rsidR="00BD2178" w:rsidRPr="00BD2178" w:rsidRDefault="00BD2178" w:rsidP="00BD2178">
      <w:pPr>
        <w:pStyle w:val="Experience"/>
        <w:numPr>
          <w:ilvl w:val="0"/>
          <w:numId w:val="5"/>
        </w:numPr>
        <w:rPr>
          <w:lang w:val="en-AU"/>
        </w:rPr>
      </w:pPr>
      <w:r w:rsidRPr="00BD2178">
        <w:rPr>
          <w:lang w:val="en-AU"/>
        </w:rPr>
        <w:t>Tomatoes</w:t>
      </w:r>
    </w:p>
    <w:p w14:paraId="439024E4" w14:textId="56F202EC" w:rsidR="00BD2178" w:rsidRPr="00BD2178" w:rsidRDefault="00BD2178" w:rsidP="00BD2178">
      <w:pPr>
        <w:pStyle w:val="Experience"/>
        <w:numPr>
          <w:ilvl w:val="0"/>
          <w:numId w:val="5"/>
        </w:numPr>
        <w:rPr>
          <w:lang w:val="en-AU"/>
        </w:rPr>
      </w:pPr>
      <w:r w:rsidRPr="00BD2178">
        <w:rPr>
          <w:lang w:val="en-AU"/>
        </w:rPr>
        <w:t>Olive oil</w:t>
      </w:r>
      <w:r w:rsidR="00D40780" w:rsidRPr="00D40780">
        <w:rPr>
          <w:noProof/>
        </w:rPr>
        <w:t xml:space="preserve"> </w:t>
      </w:r>
    </w:p>
    <w:p w14:paraId="0BE41CB7" w14:textId="77777777" w:rsidR="00BD2178" w:rsidRPr="00BD2178" w:rsidRDefault="00BD2178" w:rsidP="00BD2178">
      <w:pPr>
        <w:pStyle w:val="Experience"/>
        <w:numPr>
          <w:ilvl w:val="0"/>
          <w:numId w:val="5"/>
        </w:numPr>
        <w:rPr>
          <w:lang w:val="en-AU"/>
        </w:rPr>
      </w:pPr>
      <w:r w:rsidRPr="00BD2178">
        <w:rPr>
          <w:lang w:val="en-AU"/>
        </w:rPr>
        <w:t>Green leafy vegetables</w:t>
      </w:r>
    </w:p>
    <w:p w14:paraId="492E62CF" w14:textId="77777777" w:rsidR="00BD2178" w:rsidRPr="00BD2178" w:rsidRDefault="00BD2178" w:rsidP="00BD2178">
      <w:pPr>
        <w:pStyle w:val="Experience"/>
        <w:numPr>
          <w:ilvl w:val="0"/>
          <w:numId w:val="5"/>
        </w:numPr>
        <w:rPr>
          <w:lang w:val="en-AU"/>
        </w:rPr>
      </w:pPr>
      <w:r w:rsidRPr="00BD2178">
        <w:rPr>
          <w:lang w:val="en-AU"/>
        </w:rPr>
        <w:t>Nuts- almonds and walnuts</w:t>
      </w:r>
    </w:p>
    <w:p w14:paraId="1391803C" w14:textId="77777777" w:rsidR="00BD2178" w:rsidRPr="00BD2178" w:rsidRDefault="00BD2178" w:rsidP="00BD2178">
      <w:pPr>
        <w:pStyle w:val="Experience"/>
        <w:numPr>
          <w:ilvl w:val="0"/>
          <w:numId w:val="5"/>
        </w:numPr>
        <w:rPr>
          <w:lang w:val="en-AU"/>
        </w:rPr>
      </w:pPr>
      <w:r w:rsidRPr="00BD2178">
        <w:rPr>
          <w:lang w:val="en-AU"/>
        </w:rPr>
        <w:t>Fatty fish- salmon, mackerel, tuna, sardines</w:t>
      </w:r>
    </w:p>
    <w:p w14:paraId="7446AD3A" w14:textId="58BD53F9" w:rsidR="00BD2178" w:rsidRPr="00BD2178" w:rsidRDefault="00BD2178" w:rsidP="00BD2178">
      <w:pPr>
        <w:pStyle w:val="Experience"/>
        <w:numPr>
          <w:ilvl w:val="0"/>
          <w:numId w:val="5"/>
        </w:numPr>
        <w:rPr>
          <w:lang w:val="en-AU"/>
        </w:rPr>
      </w:pPr>
      <w:r w:rsidRPr="00BD2178">
        <w:rPr>
          <w:lang w:val="en-AU"/>
        </w:rPr>
        <w:t>Fruits – strawberries, blueberries, cherries and oranges</w:t>
      </w:r>
    </w:p>
    <w:p w14:paraId="56707C43" w14:textId="77777777" w:rsidR="00BD2178" w:rsidRPr="00BD2178" w:rsidRDefault="00BD2178" w:rsidP="00BD2178">
      <w:pPr>
        <w:pStyle w:val="Experience"/>
        <w:rPr>
          <w:lang w:val="en-AU"/>
        </w:rPr>
      </w:pPr>
      <w:r w:rsidRPr="00BD2178">
        <w:rPr>
          <w:lang w:val="en-AU"/>
        </w:rPr>
        <w:t xml:space="preserve">No surprises there, right? And just to finish off and put you off your morning tea, some of the foods which can CAUSE inflammation in your body. </w:t>
      </w:r>
    </w:p>
    <w:p w14:paraId="45117248" w14:textId="724B5544" w:rsidR="00BD2178" w:rsidRPr="00BD2178" w:rsidRDefault="00BD2178" w:rsidP="00BD2178">
      <w:pPr>
        <w:pStyle w:val="Experience"/>
        <w:rPr>
          <w:lang w:val="en-AU"/>
        </w:rPr>
      </w:pPr>
      <w:r w:rsidRPr="00BD2178">
        <w:rPr>
          <w:lang w:val="en-AU"/>
        </w:rPr>
        <w:t>Warning- this list may cause feelings of anxiety and depression-</w:t>
      </w:r>
    </w:p>
    <w:p w14:paraId="495A090D" w14:textId="77777777" w:rsidR="00BD2178" w:rsidRPr="00BD2178" w:rsidRDefault="00BD2178" w:rsidP="00BD2178">
      <w:pPr>
        <w:pStyle w:val="Experience"/>
        <w:numPr>
          <w:ilvl w:val="0"/>
          <w:numId w:val="5"/>
        </w:numPr>
        <w:rPr>
          <w:lang w:val="en-AU"/>
        </w:rPr>
      </w:pPr>
      <w:r w:rsidRPr="00BD2178">
        <w:rPr>
          <w:lang w:val="en-AU"/>
        </w:rPr>
        <w:t xml:space="preserve">Refined carbohydrates- white bread, pastries </w:t>
      </w:r>
    </w:p>
    <w:p w14:paraId="1E1A09D9" w14:textId="77777777" w:rsidR="00BD2178" w:rsidRPr="00BD2178" w:rsidRDefault="00BD2178" w:rsidP="00BD2178">
      <w:pPr>
        <w:pStyle w:val="Experience"/>
        <w:numPr>
          <w:ilvl w:val="0"/>
          <w:numId w:val="5"/>
        </w:numPr>
        <w:rPr>
          <w:lang w:val="en-AU"/>
        </w:rPr>
      </w:pPr>
      <w:r w:rsidRPr="00BD2178">
        <w:rPr>
          <w:lang w:val="en-AU"/>
        </w:rPr>
        <w:t xml:space="preserve">French fries/ chips </w:t>
      </w:r>
    </w:p>
    <w:p w14:paraId="67F8804E" w14:textId="77777777" w:rsidR="00BD2178" w:rsidRPr="00BD2178" w:rsidRDefault="00BD2178" w:rsidP="00BD2178">
      <w:pPr>
        <w:pStyle w:val="Experience"/>
        <w:numPr>
          <w:ilvl w:val="0"/>
          <w:numId w:val="5"/>
        </w:numPr>
        <w:rPr>
          <w:lang w:val="en-AU"/>
        </w:rPr>
      </w:pPr>
      <w:r w:rsidRPr="00BD2178">
        <w:rPr>
          <w:lang w:val="en-AU"/>
        </w:rPr>
        <w:t>Sugary carbonated drinks including most sport drinks</w:t>
      </w:r>
    </w:p>
    <w:p w14:paraId="3063CE87" w14:textId="7D2330F6" w:rsidR="00BD2178" w:rsidRPr="00BD2178" w:rsidRDefault="00BD2178" w:rsidP="00BD2178">
      <w:pPr>
        <w:pStyle w:val="Experience"/>
        <w:numPr>
          <w:ilvl w:val="0"/>
          <w:numId w:val="5"/>
        </w:numPr>
        <w:rPr>
          <w:lang w:val="en-AU"/>
        </w:rPr>
      </w:pPr>
      <w:r w:rsidRPr="00BD2178">
        <w:rPr>
          <w:lang w:val="en-AU"/>
        </w:rPr>
        <w:t>Margarine</w:t>
      </w:r>
    </w:p>
    <w:p w14:paraId="7FF6EE40" w14:textId="77777777" w:rsidR="00BD2178" w:rsidRPr="00BD2178" w:rsidRDefault="00BD2178" w:rsidP="00BD2178">
      <w:pPr>
        <w:pStyle w:val="Experience"/>
        <w:rPr>
          <w:lang w:val="en-AU"/>
        </w:rPr>
      </w:pPr>
      <w:r w:rsidRPr="00BD2178">
        <w:rPr>
          <w:lang w:val="en-AU"/>
        </w:rPr>
        <w:t>Sorry to end on a downer…</w:t>
      </w:r>
    </w:p>
    <w:p w14:paraId="6B34733A" w14:textId="65793DBD" w:rsidR="00D40780" w:rsidRPr="00920771" w:rsidRDefault="00D40780" w:rsidP="00D40780">
      <w:pPr>
        <w:kinsoku w:val="0"/>
        <w:overflowPunct w:val="0"/>
        <w:spacing w:before="360" w:after="120"/>
        <w:outlineLvl w:val="1"/>
        <w:rPr>
          <w:rFonts w:ascii="Calibri" w:hAnsi="Calibri" w:cs="Calibri"/>
          <w:b/>
          <w:bCs/>
          <w:color w:val="0072C7"/>
          <w:sz w:val="28"/>
          <w:szCs w:val="28"/>
          <w:u w:val="single"/>
        </w:rPr>
      </w:pPr>
      <w:r w:rsidRPr="00920771">
        <w:rPr>
          <w:rFonts w:ascii="Calibri" w:hAnsi="Calibri" w:cs="Calibri"/>
          <w:b/>
          <w:bCs/>
          <w:color w:val="0072C7"/>
          <w:sz w:val="28"/>
          <w:szCs w:val="28"/>
          <w:u w:val="single"/>
        </w:rPr>
        <w:lastRenderedPageBreak/>
        <w:t>What</w:t>
      </w:r>
      <w:r w:rsidR="00920771" w:rsidRPr="00920771">
        <w:rPr>
          <w:rFonts w:ascii="Calibri" w:hAnsi="Calibri" w:cs="Calibri"/>
          <w:b/>
          <w:bCs/>
          <w:color w:val="0072C7"/>
          <w:sz w:val="28"/>
          <w:szCs w:val="28"/>
          <w:u w:val="single"/>
        </w:rPr>
        <w:t xml:space="preserve"> </w:t>
      </w:r>
      <w:r w:rsidR="00E22C45">
        <w:rPr>
          <w:rFonts w:ascii="Calibri" w:hAnsi="Calibri" w:cs="Calibri"/>
          <w:b/>
          <w:bCs/>
          <w:color w:val="0072C7"/>
          <w:sz w:val="28"/>
          <w:szCs w:val="28"/>
          <w:u w:val="single"/>
        </w:rPr>
        <w:t>w</w:t>
      </w:r>
      <w:r w:rsidR="00920771" w:rsidRPr="00920771">
        <w:rPr>
          <w:rFonts w:ascii="Calibri" w:hAnsi="Calibri" w:cs="Calibri"/>
          <w:b/>
          <w:bCs/>
          <w:color w:val="0072C7"/>
          <w:sz w:val="28"/>
          <w:szCs w:val="28"/>
          <w:u w:val="single"/>
        </w:rPr>
        <w:t xml:space="preserve">e’re up to </w:t>
      </w:r>
    </w:p>
    <w:p w14:paraId="2FDC51CE" w14:textId="771B24BE" w:rsidR="00920771" w:rsidRDefault="00920771" w:rsidP="00D40780">
      <w:pPr>
        <w:kinsoku w:val="0"/>
        <w:overflowPunct w:val="0"/>
        <w:spacing w:before="360" w:after="120"/>
        <w:outlineLvl w:val="1"/>
        <w:rPr>
          <w:rFonts w:ascii="Calibri" w:hAnsi="Calibri" w:cs="Calibri"/>
          <w:b/>
          <w:bCs/>
          <w:color w:val="0072C7"/>
          <w:sz w:val="24"/>
          <w:szCs w:val="20"/>
          <w:u w:val="single"/>
        </w:rPr>
      </w:pPr>
      <w:bookmarkStart w:id="4" w:name="_Hlk22290051"/>
      <w:r>
        <w:rPr>
          <w:rFonts w:ascii="Calibri" w:hAnsi="Calibri" w:cs="Calibri"/>
          <w:b/>
          <w:bCs/>
          <w:color w:val="0072C7"/>
          <w:sz w:val="24"/>
          <w:szCs w:val="20"/>
          <w:u w:val="single"/>
        </w:rPr>
        <w:t>Julie</w:t>
      </w:r>
    </w:p>
    <w:bookmarkEnd w:id="4"/>
    <w:p w14:paraId="76DBB345" w14:textId="0EFF8C10" w:rsidR="00920771" w:rsidRPr="00920771" w:rsidRDefault="00920771" w:rsidP="00920771">
      <w:pPr>
        <w:widowControl/>
        <w:autoSpaceDE/>
        <w:autoSpaceDN/>
        <w:adjustRightInd/>
        <w:rPr>
          <w:rFonts w:ascii="Calibri" w:eastAsia="Calibri" w:hAnsi="Calibri"/>
          <w:lang w:val="en-AU"/>
        </w:rPr>
      </w:pPr>
      <w:r w:rsidRPr="00920771">
        <w:rPr>
          <w:rFonts w:ascii="Calibri" w:eastAsia="Calibri" w:hAnsi="Calibri"/>
          <w:lang w:val="en-AU"/>
        </w:rPr>
        <w:t xml:space="preserve">Julie has been busy completing an </w:t>
      </w:r>
      <w:r w:rsidR="00BD18C4" w:rsidRPr="00920771">
        <w:rPr>
          <w:rFonts w:ascii="Calibri" w:eastAsia="Calibri" w:hAnsi="Calibri"/>
          <w:lang w:val="en-AU"/>
        </w:rPr>
        <w:t>evidence-based</w:t>
      </w:r>
      <w:r w:rsidRPr="00920771">
        <w:rPr>
          <w:rFonts w:ascii="Calibri" w:eastAsia="Calibri" w:hAnsi="Calibri"/>
          <w:lang w:val="en-AU"/>
        </w:rPr>
        <w:t xml:space="preserve"> birth course to keep her up to date with the latest research and information on pregnancy and </w:t>
      </w:r>
      <w:r w:rsidR="00907A1B">
        <w:rPr>
          <w:rFonts w:ascii="Calibri" w:eastAsia="Calibri" w:hAnsi="Calibri"/>
          <w:lang w:val="en-AU"/>
        </w:rPr>
        <w:t xml:space="preserve">birth </w:t>
      </w:r>
      <w:r w:rsidRPr="00920771">
        <w:rPr>
          <w:rFonts w:ascii="Calibri" w:eastAsia="Calibri" w:hAnsi="Calibri"/>
          <w:lang w:val="en-AU"/>
        </w:rPr>
        <w:t xml:space="preserve">to help better support the parents she cares for.  It can be tricky at times navigating this area. </w:t>
      </w:r>
    </w:p>
    <w:p w14:paraId="65796396" w14:textId="77777777" w:rsidR="00920771" w:rsidRPr="00920771" w:rsidRDefault="00920771" w:rsidP="00920771">
      <w:pPr>
        <w:widowControl/>
        <w:autoSpaceDE/>
        <w:autoSpaceDN/>
        <w:adjustRightInd/>
        <w:rPr>
          <w:rFonts w:ascii="Calibri" w:eastAsia="Calibri" w:hAnsi="Calibri"/>
          <w:lang w:val="en-AU"/>
        </w:rPr>
      </w:pPr>
    </w:p>
    <w:p w14:paraId="7CEE65B4" w14:textId="71252F44" w:rsidR="00920771" w:rsidRPr="00920771" w:rsidRDefault="00920771" w:rsidP="00920771">
      <w:pPr>
        <w:widowControl/>
        <w:autoSpaceDE/>
        <w:autoSpaceDN/>
        <w:adjustRightInd/>
        <w:rPr>
          <w:rFonts w:ascii="Calibri" w:eastAsia="Calibri" w:hAnsi="Calibri"/>
          <w:lang w:val="en-AU"/>
        </w:rPr>
      </w:pPr>
      <w:r w:rsidRPr="00920771">
        <w:rPr>
          <w:rFonts w:ascii="Calibri" w:eastAsia="Calibri" w:hAnsi="Calibri"/>
          <w:lang w:val="en-AU"/>
        </w:rPr>
        <w:t xml:space="preserve">Very soon she will be presenting some of this material in the form of workshops </w:t>
      </w:r>
      <w:r w:rsidR="00322F34" w:rsidRPr="00795C73">
        <w:rPr>
          <w:rFonts w:ascii="Calibri" w:eastAsia="Calibri" w:hAnsi="Calibri"/>
          <w:lang w:val="en-AU"/>
        </w:rPr>
        <w:t>for parents</w:t>
      </w:r>
      <w:r w:rsidRPr="00920771">
        <w:rPr>
          <w:rFonts w:ascii="Calibri" w:eastAsia="Calibri" w:hAnsi="Calibri"/>
          <w:lang w:val="en-AU"/>
        </w:rPr>
        <w:t>, pregnant families and people planning pregnancy.</w:t>
      </w:r>
    </w:p>
    <w:p w14:paraId="58C80D46" w14:textId="4B558EDC" w:rsidR="00920771" w:rsidRPr="00920771" w:rsidRDefault="00920771" w:rsidP="00920771">
      <w:pPr>
        <w:kinsoku w:val="0"/>
        <w:overflowPunct w:val="0"/>
        <w:spacing w:before="360" w:after="120"/>
        <w:outlineLvl w:val="1"/>
        <w:rPr>
          <w:rFonts w:ascii="Calibri" w:hAnsi="Calibri" w:cs="Calibri"/>
          <w:b/>
          <w:bCs/>
          <w:color w:val="0072C7"/>
          <w:sz w:val="24"/>
          <w:szCs w:val="20"/>
          <w:u w:val="single"/>
        </w:rPr>
      </w:pPr>
      <w:r>
        <w:rPr>
          <w:rFonts w:ascii="Calibri" w:hAnsi="Calibri" w:cs="Calibri"/>
          <w:b/>
          <w:bCs/>
          <w:color w:val="0072C7"/>
          <w:sz w:val="24"/>
          <w:szCs w:val="20"/>
          <w:u w:val="single"/>
        </w:rPr>
        <w:t>Mark</w:t>
      </w:r>
    </w:p>
    <w:p w14:paraId="48ED6609" w14:textId="460A4020" w:rsidR="00322F34" w:rsidRPr="00795C73" w:rsidRDefault="00795C73" w:rsidP="00920771">
      <w:pPr>
        <w:widowControl/>
        <w:autoSpaceDE/>
        <w:autoSpaceDN/>
        <w:adjustRightInd/>
        <w:rPr>
          <w:rFonts w:ascii="Calibri" w:eastAsia="Calibri" w:hAnsi="Calibri"/>
          <w:lang w:val="en-AU"/>
        </w:rPr>
      </w:pPr>
      <w:r w:rsidRPr="00322F34">
        <w:rPr>
          <w:noProof/>
        </w:rPr>
        <w:drawing>
          <wp:anchor distT="0" distB="0" distL="114300" distR="114300" simplePos="0" relativeHeight="251663360" behindDoc="1" locked="0" layoutInCell="1" allowOverlap="1" wp14:anchorId="70FAEE3E" wp14:editId="43C8132E">
            <wp:simplePos x="0" y="0"/>
            <wp:positionH relativeFrom="column">
              <wp:posOffset>3105150</wp:posOffset>
            </wp:positionH>
            <wp:positionV relativeFrom="paragraph">
              <wp:posOffset>17145</wp:posOffset>
            </wp:positionV>
            <wp:extent cx="3257125" cy="2295525"/>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130" t="703"/>
                    <a:stretch/>
                  </pic:blipFill>
                  <pic:spPr bwMode="auto">
                    <a:xfrm>
                      <a:off x="0" y="0"/>
                      <a:ext cx="3257125" cy="2295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0771" w:rsidRPr="00920771">
        <w:rPr>
          <w:rFonts w:ascii="Calibri" w:eastAsia="Calibri" w:hAnsi="Calibri"/>
          <w:lang w:val="en-AU"/>
        </w:rPr>
        <w:t xml:space="preserve">Mark is preparing for the </w:t>
      </w:r>
      <w:proofErr w:type="spellStart"/>
      <w:r w:rsidR="00920771" w:rsidRPr="00920771">
        <w:rPr>
          <w:rFonts w:ascii="Calibri" w:eastAsia="Calibri" w:hAnsi="Calibri"/>
          <w:lang w:val="en-AU"/>
        </w:rPr>
        <w:t>Crossfit</w:t>
      </w:r>
      <w:proofErr w:type="spellEnd"/>
      <w:r w:rsidR="00920771" w:rsidRPr="00920771">
        <w:rPr>
          <w:rFonts w:ascii="Calibri" w:eastAsia="Calibri" w:hAnsi="Calibri"/>
          <w:lang w:val="en-AU"/>
        </w:rPr>
        <w:t xml:space="preserve"> World Masters </w:t>
      </w:r>
    </w:p>
    <w:p w14:paraId="3F9B4F79" w14:textId="2D507BBE" w:rsidR="00322F34" w:rsidRPr="00795C73" w:rsidRDefault="00920771" w:rsidP="00920771">
      <w:pPr>
        <w:widowControl/>
        <w:autoSpaceDE/>
        <w:autoSpaceDN/>
        <w:adjustRightInd/>
        <w:rPr>
          <w:rFonts w:ascii="Calibri" w:eastAsia="Calibri" w:hAnsi="Calibri"/>
          <w:lang w:val="en-AU"/>
        </w:rPr>
      </w:pPr>
      <w:r w:rsidRPr="00920771">
        <w:rPr>
          <w:rFonts w:ascii="Calibri" w:eastAsia="Calibri" w:hAnsi="Calibri"/>
          <w:lang w:val="en-AU"/>
        </w:rPr>
        <w:t xml:space="preserve">Functional Fitness Championships next weekend </w:t>
      </w:r>
    </w:p>
    <w:p w14:paraId="0DB22361" w14:textId="24ECD95F" w:rsidR="00920771" w:rsidRPr="00920771" w:rsidRDefault="00920771" w:rsidP="00920771">
      <w:pPr>
        <w:widowControl/>
        <w:autoSpaceDE/>
        <w:autoSpaceDN/>
        <w:adjustRightInd/>
        <w:rPr>
          <w:rFonts w:ascii="Calibri" w:eastAsia="Calibri" w:hAnsi="Calibri"/>
          <w:lang w:val="en-AU"/>
        </w:rPr>
      </w:pPr>
      <w:r w:rsidRPr="00920771">
        <w:rPr>
          <w:rFonts w:ascii="Calibri" w:eastAsia="Calibri" w:hAnsi="Calibri"/>
          <w:lang w:val="en-AU"/>
        </w:rPr>
        <w:t>24</w:t>
      </w:r>
      <w:r w:rsidRPr="00920771">
        <w:rPr>
          <w:rFonts w:ascii="Calibri" w:eastAsia="Calibri" w:hAnsi="Calibri"/>
          <w:vertAlign w:val="superscript"/>
          <w:lang w:val="en-AU"/>
        </w:rPr>
        <w:t>th</w:t>
      </w:r>
      <w:r w:rsidRPr="00920771">
        <w:rPr>
          <w:rFonts w:ascii="Calibri" w:eastAsia="Calibri" w:hAnsi="Calibri"/>
          <w:lang w:val="en-AU"/>
        </w:rPr>
        <w:t>- 27</w:t>
      </w:r>
      <w:r w:rsidRPr="00920771">
        <w:rPr>
          <w:rFonts w:ascii="Calibri" w:eastAsia="Calibri" w:hAnsi="Calibri"/>
          <w:vertAlign w:val="superscript"/>
          <w:lang w:val="en-AU"/>
        </w:rPr>
        <w:t>th</w:t>
      </w:r>
      <w:r w:rsidRPr="00920771">
        <w:rPr>
          <w:rFonts w:ascii="Calibri" w:eastAsia="Calibri" w:hAnsi="Calibri"/>
          <w:lang w:val="en-AU"/>
        </w:rPr>
        <w:t xml:space="preserve"> October in Queensland. </w:t>
      </w:r>
    </w:p>
    <w:p w14:paraId="6E371797" w14:textId="77777777" w:rsidR="00795C73" w:rsidRDefault="00920771" w:rsidP="00920771">
      <w:pPr>
        <w:widowControl/>
        <w:autoSpaceDE/>
        <w:autoSpaceDN/>
        <w:adjustRightInd/>
        <w:rPr>
          <w:rFonts w:ascii="Calibri" w:eastAsia="Calibri" w:hAnsi="Calibri"/>
          <w:lang w:val="en-AU"/>
        </w:rPr>
      </w:pPr>
      <w:r w:rsidRPr="00920771">
        <w:rPr>
          <w:rFonts w:ascii="Calibri" w:eastAsia="Calibri" w:hAnsi="Calibri"/>
          <w:lang w:val="en-AU"/>
        </w:rPr>
        <w:t xml:space="preserve">For </w:t>
      </w:r>
      <w:bookmarkStart w:id="5" w:name="_Hlk22298983"/>
      <w:r w:rsidRPr="00920771">
        <w:rPr>
          <w:rFonts w:ascii="Calibri" w:eastAsia="Calibri" w:hAnsi="Calibri"/>
          <w:lang w:val="en-AU"/>
        </w:rPr>
        <w:t>those interested in more on this competition</w:t>
      </w:r>
      <w:r w:rsidR="00795C73">
        <w:rPr>
          <w:rFonts w:ascii="Calibri" w:eastAsia="Calibri" w:hAnsi="Calibri"/>
          <w:lang w:val="en-AU"/>
        </w:rPr>
        <w:t xml:space="preserve"> </w:t>
      </w:r>
      <w:r w:rsidRPr="00920771">
        <w:rPr>
          <w:rFonts w:ascii="Calibri" w:eastAsia="Calibri" w:hAnsi="Calibri"/>
          <w:lang w:val="en-AU"/>
        </w:rPr>
        <w:t>and</w:t>
      </w:r>
    </w:p>
    <w:p w14:paraId="397177F9" w14:textId="5290FA1C" w:rsidR="00322F34" w:rsidRPr="00795C73" w:rsidRDefault="00920771" w:rsidP="00920771">
      <w:pPr>
        <w:widowControl/>
        <w:autoSpaceDE/>
        <w:autoSpaceDN/>
        <w:adjustRightInd/>
        <w:rPr>
          <w:rFonts w:ascii="Calibri" w:eastAsia="Calibri" w:hAnsi="Calibri"/>
          <w:lang w:val="en-AU"/>
        </w:rPr>
      </w:pPr>
      <w:r w:rsidRPr="00920771">
        <w:rPr>
          <w:rFonts w:ascii="Calibri" w:eastAsia="Calibri" w:hAnsi="Calibri"/>
          <w:lang w:val="en-AU"/>
        </w:rPr>
        <w:t xml:space="preserve">Functional Fitness generally go to </w:t>
      </w:r>
    </w:p>
    <w:p w14:paraId="3095E120" w14:textId="6F05ACC4" w:rsidR="00920771" w:rsidRPr="00795C73" w:rsidRDefault="009B779C" w:rsidP="00322F34">
      <w:pPr>
        <w:widowControl/>
        <w:autoSpaceDE/>
        <w:autoSpaceDN/>
        <w:adjustRightInd/>
        <w:rPr>
          <w:rFonts w:ascii="Calibri" w:eastAsia="Calibri" w:hAnsi="Calibri"/>
          <w:color w:val="0563C1"/>
          <w:u w:val="single"/>
          <w:lang w:val="en-AU"/>
        </w:rPr>
      </w:pPr>
      <w:hyperlink r:id="rId13" w:history="1">
        <w:r w:rsidR="00322F34" w:rsidRPr="00920771">
          <w:rPr>
            <w:rStyle w:val="Hyperlink"/>
            <w:rFonts w:ascii="Calibri" w:eastAsia="Calibri" w:hAnsi="Calibri"/>
            <w:lang w:val="en-AU"/>
          </w:rPr>
          <w:t>www.if3mastersworlds.com.au</w:t>
        </w:r>
      </w:hyperlink>
    </w:p>
    <w:p w14:paraId="3D42E62F" w14:textId="77777777" w:rsidR="00322F34" w:rsidRPr="00920771" w:rsidRDefault="00322F34" w:rsidP="00322F34">
      <w:pPr>
        <w:widowControl/>
        <w:autoSpaceDE/>
        <w:autoSpaceDN/>
        <w:adjustRightInd/>
        <w:rPr>
          <w:rFonts w:ascii="Calibri" w:eastAsia="Calibri" w:hAnsi="Calibri"/>
          <w:color w:val="0563C1"/>
          <w:u w:val="single"/>
          <w:lang w:val="en-AU"/>
        </w:rPr>
      </w:pPr>
    </w:p>
    <w:p w14:paraId="125CBBF9" w14:textId="202DD0BB" w:rsidR="00322F34" w:rsidRPr="00795C73" w:rsidRDefault="00920771" w:rsidP="00322F34">
      <w:pPr>
        <w:widowControl/>
        <w:tabs>
          <w:tab w:val="left" w:pos="6105"/>
          <w:tab w:val="right" w:pos="10080"/>
        </w:tabs>
        <w:autoSpaceDE/>
        <w:autoSpaceDN/>
        <w:adjustRightInd/>
        <w:rPr>
          <w:rFonts w:ascii="Calibri" w:eastAsia="Calibri" w:hAnsi="Calibri"/>
          <w:lang w:val="en-AU"/>
        </w:rPr>
      </w:pPr>
      <w:r w:rsidRPr="00920771">
        <w:rPr>
          <w:rFonts w:ascii="Calibri" w:eastAsia="Calibri" w:hAnsi="Calibri"/>
          <w:lang w:val="en-AU"/>
        </w:rPr>
        <w:t>Mark will be away from practice on these dates</w:t>
      </w:r>
      <w:r w:rsidR="00322F34" w:rsidRPr="00795C73">
        <w:rPr>
          <w:rFonts w:ascii="Calibri" w:eastAsia="Calibri" w:hAnsi="Calibri"/>
          <w:lang w:val="en-AU"/>
        </w:rPr>
        <w:tab/>
      </w:r>
    </w:p>
    <w:p w14:paraId="0DD0336C" w14:textId="64C19DDA" w:rsidR="00795C73" w:rsidRDefault="00920771" w:rsidP="00795C73">
      <w:pPr>
        <w:widowControl/>
        <w:autoSpaceDE/>
        <w:autoSpaceDN/>
        <w:adjustRightInd/>
        <w:rPr>
          <w:rFonts w:ascii="Calibri" w:eastAsia="Calibri" w:hAnsi="Calibri"/>
          <w:vertAlign w:val="superscript"/>
          <w:lang w:val="en-AU"/>
        </w:rPr>
      </w:pPr>
      <w:r w:rsidRPr="00920771">
        <w:rPr>
          <w:rFonts w:ascii="Calibri" w:eastAsia="Calibri" w:hAnsi="Calibri"/>
          <w:lang w:val="en-AU"/>
        </w:rPr>
        <w:t>and will be back in the practice as usual Tuesday 29</w:t>
      </w:r>
      <w:r w:rsidRPr="00920771">
        <w:rPr>
          <w:rFonts w:ascii="Calibri" w:eastAsia="Calibri" w:hAnsi="Calibri"/>
          <w:vertAlign w:val="superscript"/>
          <w:lang w:val="en-AU"/>
        </w:rPr>
        <w:t>th</w:t>
      </w:r>
    </w:p>
    <w:p w14:paraId="4D78708B" w14:textId="77777777" w:rsidR="00795C73" w:rsidRDefault="00920771" w:rsidP="00795C73">
      <w:pPr>
        <w:widowControl/>
        <w:autoSpaceDE/>
        <w:autoSpaceDN/>
        <w:adjustRightInd/>
        <w:rPr>
          <w:rFonts w:ascii="Calibri" w:eastAsia="Calibri" w:hAnsi="Calibri"/>
          <w:lang w:val="en-AU"/>
        </w:rPr>
      </w:pPr>
      <w:r w:rsidRPr="00920771">
        <w:rPr>
          <w:rFonts w:ascii="Calibri" w:eastAsia="Calibri" w:hAnsi="Calibri"/>
          <w:lang w:val="en-AU"/>
        </w:rPr>
        <w:t>October. Hopefully in one piece.</w:t>
      </w:r>
    </w:p>
    <w:p w14:paraId="00EA5608" w14:textId="68EBFF8B" w:rsidR="00920771" w:rsidRPr="00920771" w:rsidRDefault="00322F34" w:rsidP="00795C73">
      <w:pPr>
        <w:widowControl/>
        <w:autoSpaceDE/>
        <w:autoSpaceDN/>
        <w:adjustRightInd/>
        <w:rPr>
          <w:rFonts w:ascii="Calibri" w:eastAsia="Calibri" w:hAnsi="Calibri"/>
          <w:lang w:val="en-AU"/>
        </w:rPr>
      </w:pPr>
      <w:r w:rsidRPr="00795C73">
        <w:rPr>
          <w:rFonts w:ascii="Calibri" w:eastAsia="Calibri" w:hAnsi="Calibri"/>
          <w:lang w:val="en-AU"/>
        </w:rPr>
        <w:tab/>
      </w:r>
      <w:r w:rsidRPr="00795C73">
        <w:rPr>
          <w:rFonts w:ascii="Calibri" w:eastAsia="Calibri" w:hAnsi="Calibri"/>
          <w:lang w:val="en-AU"/>
        </w:rPr>
        <w:tab/>
      </w:r>
    </w:p>
    <w:p w14:paraId="5743603C" w14:textId="77777777" w:rsidR="00795C73" w:rsidRDefault="00920771" w:rsidP="00795C73">
      <w:pPr>
        <w:widowControl/>
        <w:autoSpaceDE/>
        <w:autoSpaceDN/>
        <w:adjustRightInd/>
        <w:rPr>
          <w:rFonts w:ascii="Calibri" w:eastAsia="Calibri" w:hAnsi="Calibri"/>
          <w:lang w:val="en-AU"/>
        </w:rPr>
      </w:pPr>
      <w:r w:rsidRPr="00920771">
        <w:rPr>
          <w:rFonts w:ascii="Calibri" w:eastAsia="Calibri" w:hAnsi="Calibri"/>
          <w:lang w:val="en-AU"/>
        </w:rPr>
        <w:t>Julie will be covering for Mark on Thursday 24</w:t>
      </w:r>
      <w:r w:rsidRPr="00920771">
        <w:rPr>
          <w:rFonts w:ascii="Calibri" w:eastAsia="Calibri" w:hAnsi="Calibri"/>
          <w:vertAlign w:val="superscript"/>
          <w:lang w:val="en-AU"/>
        </w:rPr>
        <w:t>th</w:t>
      </w:r>
      <w:r w:rsidRPr="00920771">
        <w:rPr>
          <w:rFonts w:ascii="Calibri" w:eastAsia="Calibri" w:hAnsi="Calibri"/>
          <w:lang w:val="en-AU"/>
        </w:rPr>
        <w:t xml:space="preserve"> </w:t>
      </w:r>
    </w:p>
    <w:p w14:paraId="5C377F69" w14:textId="5FF864E4" w:rsidR="00322F34" w:rsidRPr="00795C73" w:rsidRDefault="00920771" w:rsidP="00795C73">
      <w:pPr>
        <w:widowControl/>
        <w:autoSpaceDE/>
        <w:autoSpaceDN/>
        <w:adjustRightInd/>
        <w:rPr>
          <w:rFonts w:ascii="Calibri" w:eastAsia="Calibri" w:hAnsi="Calibri"/>
          <w:lang w:val="en-AU"/>
        </w:rPr>
      </w:pPr>
      <w:r w:rsidRPr="00920771">
        <w:rPr>
          <w:rFonts w:ascii="Calibri" w:eastAsia="Calibri" w:hAnsi="Calibri"/>
          <w:lang w:val="en-AU"/>
        </w:rPr>
        <w:t>October.</w:t>
      </w:r>
    </w:p>
    <w:bookmarkEnd w:id="5"/>
    <w:p w14:paraId="5F853D84" w14:textId="699F38C8" w:rsidR="00504E0E" w:rsidRDefault="00504E0E" w:rsidP="00504E0E">
      <w:pPr>
        <w:kinsoku w:val="0"/>
        <w:overflowPunct w:val="0"/>
        <w:spacing w:before="360" w:after="120"/>
        <w:outlineLvl w:val="1"/>
        <w:rPr>
          <w:rFonts w:ascii="Calibri" w:hAnsi="Calibri" w:cs="Calibri"/>
          <w:b/>
          <w:bCs/>
          <w:color w:val="0072C7"/>
          <w:sz w:val="24"/>
          <w:szCs w:val="20"/>
          <w:u w:val="single"/>
        </w:rPr>
      </w:pPr>
      <w:r>
        <w:rPr>
          <w:rFonts w:ascii="Calibri" w:hAnsi="Calibri" w:cs="Calibri"/>
          <w:b/>
          <w:bCs/>
          <w:color w:val="0072C7"/>
          <w:sz w:val="24"/>
          <w:szCs w:val="20"/>
          <w:u w:val="single"/>
        </w:rPr>
        <w:t xml:space="preserve">Christina </w:t>
      </w:r>
    </w:p>
    <w:p w14:paraId="06EAE617" w14:textId="441C17D0" w:rsidR="008E64BA" w:rsidRDefault="008E64BA" w:rsidP="00446C89">
      <w:pPr>
        <w:rPr>
          <w:rFonts w:ascii="Calibri" w:eastAsia="Calibri" w:hAnsi="Calibri" w:cs="Calibri"/>
          <w:lang w:val="en-AU" w:eastAsia="en-AU"/>
        </w:rPr>
      </w:pPr>
      <w:r>
        <w:rPr>
          <w:rFonts w:ascii="Calibri" w:eastAsia="Calibri" w:hAnsi="Calibri" w:cs="Calibri"/>
          <w:noProof/>
          <w:lang w:val="en-AU" w:eastAsia="en-AU"/>
        </w:rPr>
        <w:drawing>
          <wp:anchor distT="0" distB="0" distL="114300" distR="114300" simplePos="0" relativeHeight="251668480" behindDoc="1" locked="0" layoutInCell="1" allowOverlap="1" wp14:anchorId="5BC5128D" wp14:editId="4B95D65E">
            <wp:simplePos x="0" y="0"/>
            <wp:positionH relativeFrom="column">
              <wp:posOffset>9525</wp:posOffset>
            </wp:positionH>
            <wp:positionV relativeFrom="paragraph">
              <wp:posOffset>78203</wp:posOffset>
            </wp:positionV>
            <wp:extent cx="2085975" cy="2609167"/>
            <wp:effectExtent l="0" t="0" r="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5975" cy="26091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10689C" w14:textId="4764959A" w:rsidR="00446C89" w:rsidRDefault="00446C89" w:rsidP="00446C89">
      <w:pPr>
        <w:rPr>
          <w:rFonts w:ascii="Calibri" w:eastAsia="Calibri" w:hAnsi="Calibri" w:cs="Calibri"/>
          <w:lang w:val="en-AU" w:eastAsia="en-AU"/>
        </w:rPr>
      </w:pPr>
      <w:r w:rsidRPr="00446C89">
        <w:rPr>
          <w:rFonts w:ascii="Calibri" w:eastAsia="Calibri" w:hAnsi="Calibri" w:cs="Calibri"/>
          <w:lang w:val="en-AU" w:eastAsia="en-AU"/>
        </w:rPr>
        <w:t>Christina and her partner Jos</w:t>
      </w:r>
      <w:r>
        <w:rPr>
          <w:rFonts w:ascii="Calibri" w:eastAsia="Calibri" w:hAnsi="Calibri" w:cs="Calibri"/>
          <w:lang w:val="en-AU" w:eastAsia="en-AU"/>
        </w:rPr>
        <w:t xml:space="preserve"> </w:t>
      </w:r>
      <w:r w:rsidRPr="00446C89">
        <w:rPr>
          <w:rFonts w:ascii="Calibri" w:eastAsia="Calibri" w:hAnsi="Calibri" w:cs="Calibri"/>
          <w:lang w:val="en-AU" w:eastAsia="en-AU"/>
        </w:rPr>
        <w:t>have been enjoying their new</w:t>
      </w:r>
      <w:r>
        <w:rPr>
          <w:rFonts w:ascii="Calibri" w:eastAsia="Calibri" w:hAnsi="Calibri" w:cs="Calibri"/>
          <w:lang w:val="en-AU" w:eastAsia="en-AU"/>
        </w:rPr>
        <w:t xml:space="preserve"> </w:t>
      </w:r>
      <w:r w:rsidRPr="00446C89">
        <w:rPr>
          <w:rFonts w:ascii="Calibri" w:eastAsia="Calibri" w:hAnsi="Calibri" w:cs="Calibri"/>
          <w:lang w:val="en-AU" w:eastAsia="en-AU"/>
        </w:rPr>
        <w:t xml:space="preserve">Bub Ariana </w:t>
      </w:r>
      <w:r w:rsidR="00D52CD2">
        <w:rPr>
          <w:rFonts w:ascii="Calibri" w:eastAsia="Calibri" w:hAnsi="Calibri" w:cs="Calibri"/>
          <w:lang w:val="en-AU" w:eastAsia="en-AU"/>
        </w:rPr>
        <w:t xml:space="preserve">Valentina </w:t>
      </w:r>
      <w:r w:rsidRPr="00446C89">
        <w:rPr>
          <w:rFonts w:ascii="Calibri" w:eastAsia="Calibri" w:hAnsi="Calibri" w:cs="Calibri"/>
          <w:lang w:val="en-AU" w:eastAsia="en-AU"/>
        </w:rPr>
        <w:t>she arrived 12 weeks ago</w:t>
      </w:r>
      <w:r w:rsidR="00D52CD2">
        <w:rPr>
          <w:rFonts w:ascii="Calibri" w:eastAsia="Calibri" w:hAnsi="Calibri" w:cs="Calibri"/>
          <w:lang w:val="en-AU" w:eastAsia="en-AU"/>
        </w:rPr>
        <w:t>. T</w:t>
      </w:r>
      <w:r w:rsidRPr="00446C89">
        <w:rPr>
          <w:rFonts w:ascii="Calibri" w:eastAsia="Calibri" w:hAnsi="Calibri" w:cs="Calibri"/>
          <w:lang w:val="en-AU" w:eastAsia="en-AU"/>
        </w:rPr>
        <w:t xml:space="preserve">hey are </w:t>
      </w:r>
      <w:r w:rsidR="00D52CD2">
        <w:rPr>
          <w:rFonts w:ascii="Calibri" w:eastAsia="Calibri" w:hAnsi="Calibri" w:cs="Calibri"/>
          <w:lang w:val="en-AU" w:eastAsia="en-AU"/>
        </w:rPr>
        <w:t xml:space="preserve">all </w:t>
      </w:r>
      <w:r w:rsidRPr="00446C89">
        <w:rPr>
          <w:rFonts w:ascii="Calibri" w:eastAsia="Calibri" w:hAnsi="Calibri" w:cs="Calibri"/>
          <w:lang w:val="en-AU" w:eastAsia="en-AU"/>
        </w:rPr>
        <w:t xml:space="preserve">well and </w:t>
      </w:r>
      <w:r w:rsidR="008E64BA">
        <w:rPr>
          <w:rFonts w:ascii="Calibri" w:eastAsia="Calibri" w:hAnsi="Calibri" w:cs="Calibri"/>
          <w:lang w:val="en-AU" w:eastAsia="en-AU"/>
        </w:rPr>
        <w:t xml:space="preserve">loving </w:t>
      </w:r>
      <w:r w:rsidR="008E64BA" w:rsidRPr="00446C89">
        <w:rPr>
          <w:rFonts w:ascii="Calibri" w:eastAsia="Calibri" w:hAnsi="Calibri" w:cs="Calibri"/>
          <w:lang w:val="en-AU" w:eastAsia="en-AU"/>
        </w:rPr>
        <w:t>parenting</w:t>
      </w:r>
      <w:r w:rsidRPr="00446C89">
        <w:rPr>
          <w:rFonts w:ascii="Calibri" w:eastAsia="Calibri" w:hAnsi="Calibri" w:cs="Calibri"/>
          <w:lang w:val="en-AU" w:eastAsia="en-AU"/>
        </w:rPr>
        <w:t xml:space="preserve"> </w:t>
      </w:r>
      <w:r w:rsidR="00D52CD2">
        <w:rPr>
          <w:rFonts w:ascii="Calibri" w:eastAsia="Calibri" w:hAnsi="Calibri" w:cs="Calibri"/>
          <w:lang w:val="en-AU" w:eastAsia="en-AU"/>
        </w:rPr>
        <w:t>Ariana.</w:t>
      </w:r>
      <w:r w:rsidRPr="00446C89">
        <w:rPr>
          <w:rFonts w:ascii="Calibri" w:eastAsia="Calibri" w:hAnsi="Calibri" w:cs="Calibri"/>
          <w:lang w:val="en-AU" w:eastAsia="en-AU"/>
        </w:rPr>
        <w:t xml:space="preserve"> She is a delight and visits Lane Cove Chiro regularly</w:t>
      </w:r>
      <w:r w:rsidR="00D52CD2">
        <w:rPr>
          <w:rFonts w:ascii="Calibri" w:eastAsia="Calibri" w:hAnsi="Calibri" w:cs="Calibri"/>
          <w:lang w:val="en-AU" w:eastAsia="en-AU"/>
        </w:rPr>
        <w:t xml:space="preserve"> for her adjustments. </w:t>
      </w:r>
      <w:r w:rsidRPr="00446C89">
        <w:rPr>
          <w:rFonts w:ascii="Calibri" w:eastAsia="Calibri" w:hAnsi="Calibri" w:cs="Calibri"/>
          <w:lang w:val="en-AU" w:eastAsia="en-AU"/>
        </w:rPr>
        <w:t>Julie was privileged to be invited to share the birth experience with Christina and Jos. You may see Christina back in the office toward the end of this year as she covers for holidays and weddings. </w:t>
      </w:r>
      <w:r w:rsidR="00D52CD2">
        <w:rPr>
          <w:rFonts w:ascii="Calibri" w:eastAsia="Calibri" w:hAnsi="Calibri" w:cs="Calibri"/>
          <w:lang w:val="en-AU" w:eastAsia="en-AU"/>
        </w:rPr>
        <w:t xml:space="preserve"> </w:t>
      </w:r>
    </w:p>
    <w:p w14:paraId="6D0362A9" w14:textId="77777777" w:rsidR="00076B1D" w:rsidRDefault="00076B1D" w:rsidP="00446C89">
      <w:pPr>
        <w:rPr>
          <w:rFonts w:ascii="Calibri" w:eastAsia="Calibri" w:hAnsi="Calibri" w:cs="Calibri"/>
          <w:b/>
          <w:bCs/>
          <w:color w:val="005595" w:themeColor="accent2" w:themeShade="BF"/>
          <w:u w:val="single"/>
          <w:lang w:val="en-AU" w:eastAsia="en-AU"/>
        </w:rPr>
      </w:pPr>
    </w:p>
    <w:p w14:paraId="3E2D08A0" w14:textId="498ACDBB" w:rsidR="001274FC" w:rsidRPr="001274FC" w:rsidRDefault="001274FC" w:rsidP="00446C89">
      <w:pPr>
        <w:rPr>
          <w:rFonts w:ascii="Calibri" w:eastAsia="Calibri" w:hAnsi="Calibri" w:cs="Calibri"/>
          <w:b/>
          <w:bCs/>
          <w:color w:val="005595" w:themeColor="accent2" w:themeShade="BF"/>
          <w:u w:val="single"/>
          <w:lang w:val="en-AU" w:eastAsia="en-AU"/>
        </w:rPr>
      </w:pPr>
      <w:r w:rsidRPr="001274FC">
        <w:rPr>
          <w:rFonts w:ascii="Calibri" w:eastAsia="Calibri" w:hAnsi="Calibri" w:cs="Calibri"/>
          <w:b/>
          <w:bCs/>
          <w:color w:val="005595" w:themeColor="accent2" w:themeShade="BF"/>
          <w:u w:val="single"/>
          <w:lang w:val="en-AU" w:eastAsia="en-AU"/>
        </w:rPr>
        <w:t>Sarah (our acupuncturist and massage therapist)</w:t>
      </w:r>
      <w:r>
        <w:rPr>
          <w:rFonts w:ascii="Calibri" w:eastAsia="Calibri" w:hAnsi="Calibri" w:cs="Calibri"/>
          <w:b/>
          <w:bCs/>
          <w:color w:val="005595" w:themeColor="accent2" w:themeShade="BF"/>
          <w:u w:val="single"/>
          <w:lang w:val="en-AU" w:eastAsia="en-AU"/>
        </w:rPr>
        <w:t xml:space="preserve"> </w:t>
      </w:r>
    </w:p>
    <w:p w14:paraId="368DAC5E" w14:textId="108F9731" w:rsidR="00076B1D" w:rsidRDefault="00076B1D" w:rsidP="00504E0E">
      <w:pPr>
        <w:pStyle w:val="Experience"/>
      </w:pPr>
      <w:r>
        <w:t>S</w:t>
      </w:r>
      <w:r w:rsidR="000A2298">
        <w:t xml:space="preserve">arah has just come back from an epic holiday </w:t>
      </w:r>
      <w:r>
        <w:t xml:space="preserve">to the Gulf of Carpentaria </w:t>
      </w:r>
      <w:r w:rsidR="000A2298">
        <w:t xml:space="preserve"> </w:t>
      </w:r>
      <w:r>
        <w:t>she is now back to her usual hours.</w:t>
      </w:r>
      <w:bookmarkStart w:id="6" w:name="_GoBack"/>
      <w:bookmarkEnd w:id="6"/>
    </w:p>
    <w:p w14:paraId="373E757C" w14:textId="77777777" w:rsidR="00076B1D" w:rsidRDefault="00076B1D" w:rsidP="00504E0E">
      <w:pPr>
        <w:pStyle w:val="Experience"/>
      </w:pPr>
    </w:p>
    <w:p w14:paraId="0191FA0A" w14:textId="1340BA84" w:rsidR="00920771" w:rsidRDefault="00920771" w:rsidP="00504E0E">
      <w:pPr>
        <w:pStyle w:val="Experience"/>
      </w:pPr>
    </w:p>
    <w:p w14:paraId="45C8D7E5" w14:textId="2672E36E" w:rsidR="00920771" w:rsidRDefault="00920771" w:rsidP="00504E0E">
      <w:pPr>
        <w:pStyle w:val="Experience"/>
      </w:pPr>
    </w:p>
    <w:p w14:paraId="5CEFD847" w14:textId="77777777" w:rsidR="00446C89" w:rsidRPr="00504E0E" w:rsidRDefault="00446C89" w:rsidP="00504E0E">
      <w:pPr>
        <w:pStyle w:val="Experience"/>
      </w:pPr>
    </w:p>
    <w:p w14:paraId="22D97474" w14:textId="133B3E32" w:rsidR="00D40780" w:rsidRDefault="00D40780" w:rsidP="00D40780">
      <w:pPr>
        <w:kinsoku w:val="0"/>
        <w:overflowPunct w:val="0"/>
        <w:spacing w:before="360" w:after="120"/>
        <w:outlineLvl w:val="1"/>
        <w:rPr>
          <w:rFonts w:ascii="Calibri" w:hAnsi="Calibri" w:cs="Calibri"/>
          <w:b/>
          <w:bCs/>
          <w:color w:val="0072C7"/>
          <w:sz w:val="24"/>
          <w:szCs w:val="20"/>
          <w:u w:val="single"/>
        </w:rPr>
      </w:pPr>
      <w:bookmarkStart w:id="7" w:name="_Hlk22290421"/>
      <w:r>
        <w:rPr>
          <w:rFonts w:ascii="Calibri" w:hAnsi="Calibri" w:cs="Calibri"/>
          <w:b/>
          <w:bCs/>
          <w:color w:val="0072C7"/>
          <w:sz w:val="24"/>
          <w:szCs w:val="20"/>
          <w:u w:val="single"/>
        </w:rPr>
        <w:lastRenderedPageBreak/>
        <w:t xml:space="preserve">Ali </w:t>
      </w:r>
    </w:p>
    <w:p w14:paraId="2988967C" w14:textId="62CDBB03" w:rsidR="00BD2178" w:rsidRDefault="00446C89" w:rsidP="00BD2178">
      <w:pPr>
        <w:pStyle w:val="Experience"/>
      </w:pPr>
      <w:r>
        <w:rPr>
          <w:noProof/>
        </w:rPr>
        <w:drawing>
          <wp:anchor distT="0" distB="0" distL="114300" distR="114300" simplePos="0" relativeHeight="251662336" behindDoc="1" locked="0" layoutInCell="1" allowOverlap="1" wp14:anchorId="2F980AFC" wp14:editId="4CDBC720">
            <wp:simplePos x="0" y="0"/>
            <wp:positionH relativeFrom="column">
              <wp:posOffset>19050</wp:posOffset>
            </wp:positionH>
            <wp:positionV relativeFrom="paragraph">
              <wp:posOffset>278765</wp:posOffset>
            </wp:positionV>
            <wp:extent cx="2457450" cy="187388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9999" t="18933" r="10280"/>
                    <a:stretch/>
                  </pic:blipFill>
                  <pic:spPr bwMode="auto">
                    <a:xfrm>
                      <a:off x="0" y="0"/>
                      <a:ext cx="2457450" cy="1873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4E0E">
        <w:t>This year I’ve started playing Rugby 7’s for UNSW and recently went to the Gold Coast to compete at the University Games. I played four games</w:t>
      </w:r>
      <w:r w:rsidR="00920771">
        <w:t xml:space="preserve"> a day, got absolutely smashed, potentially broke my finger and couldn’t help but laugh when </w:t>
      </w:r>
      <w:r w:rsidR="00B31FC9">
        <w:t>a</w:t>
      </w:r>
      <w:r w:rsidR="00920771">
        <w:t xml:space="preserve"> girl got yellow </w:t>
      </w:r>
      <w:r w:rsidR="00B31FC9">
        <w:t>carded</w:t>
      </w:r>
      <w:r w:rsidR="00920771">
        <w:t xml:space="preserve"> for high tackling me (just as well!).</w:t>
      </w:r>
    </w:p>
    <w:bookmarkEnd w:id="7"/>
    <w:p w14:paraId="5B7342F5" w14:textId="5BC04E6A" w:rsidR="00920771" w:rsidRDefault="00920771" w:rsidP="00BD2178">
      <w:pPr>
        <w:pStyle w:val="Experience"/>
      </w:pPr>
      <w:r>
        <w:t>But most importantly I am in one piece and had so much fun!</w:t>
      </w:r>
    </w:p>
    <w:p w14:paraId="02FC6A48" w14:textId="5E42193F" w:rsidR="00920771" w:rsidRPr="0086134E" w:rsidRDefault="00920771" w:rsidP="00BD2178">
      <w:pPr>
        <w:pStyle w:val="Experience"/>
      </w:pPr>
    </w:p>
    <w:p w14:paraId="68CF2B69" w14:textId="2C67BEC0" w:rsidR="004211AD" w:rsidRDefault="004211AD" w:rsidP="004211AD">
      <w:pPr>
        <w:ind w:left="2880"/>
        <w:rPr>
          <w:rFonts w:ascii="Calibri" w:hAnsi="Calibri" w:cs="Calibri"/>
          <w:lang w:val="en-AU"/>
        </w:rPr>
      </w:pPr>
    </w:p>
    <w:p w14:paraId="6EC14192" w14:textId="2A16CF70" w:rsidR="00E44B31" w:rsidRPr="00E44B31" w:rsidRDefault="00E44B31" w:rsidP="0086134E">
      <w:pPr>
        <w:rPr>
          <w:rFonts w:cs="Calibri"/>
          <w:b/>
          <w:color w:val="44AFFF" w:themeColor="accent2" w:themeTint="99"/>
          <w:sz w:val="24"/>
          <w:szCs w:val="24"/>
          <w:u w:val="single"/>
        </w:rPr>
      </w:pPr>
    </w:p>
    <w:p w14:paraId="06FD637F" w14:textId="3BFB7235" w:rsidR="00E44B31" w:rsidRDefault="00E44B31" w:rsidP="004211AD">
      <w:pPr>
        <w:ind w:left="2880"/>
        <w:rPr>
          <w:rFonts w:cs="Calibri"/>
          <w:b/>
        </w:rPr>
      </w:pPr>
    </w:p>
    <w:p w14:paraId="3BFC1E35" w14:textId="116A4CC0" w:rsidR="004211AD" w:rsidRDefault="004211AD" w:rsidP="004211AD">
      <w:pPr>
        <w:ind w:left="2880"/>
        <w:contextualSpacing/>
        <w:rPr>
          <w:rFonts w:ascii="Calibri" w:hAnsi="Calibri" w:cs="Calibri"/>
          <w:lang w:val="en-AU"/>
        </w:rPr>
      </w:pPr>
    </w:p>
    <w:p w14:paraId="521F9AFD" w14:textId="5B5EBAB0" w:rsidR="00E44B31" w:rsidRDefault="005855E8" w:rsidP="004211AD">
      <w:pPr>
        <w:ind w:left="2880"/>
        <w:contextualSpacing/>
        <w:rPr>
          <w:rFonts w:ascii="Calibri" w:hAnsi="Calibri" w:cs="Calibri"/>
          <w:lang w:val="en-AU"/>
        </w:rPr>
      </w:pPr>
      <w:r w:rsidRPr="00E226F1">
        <w:rPr>
          <w:noProof/>
        </w:rPr>
        <w:drawing>
          <wp:anchor distT="0" distB="0" distL="114300" distR="114300" simplePos="0" relativeHeight="251665408" behindDoc="0" locked="0" layoutInCell="1" allowOverlap="1" wp14:anchorId="035C003E" wp14:editId="6C39D13D">
            <wp:simplePos x="0" y="0"/>
            <wp:positionH relativeFrom="column">
              <wp:posOffset>4229100</wp:posOffset>
            </wp:positionH>
            <wp:positionV relativeFrom="paragraph">
              <wp:posOffset>129540</wp:posOffset>
            </wp:positionV>
            <wp:extent cx="2009775" cy="1972945"/>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9775" cy="1972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ED4E1" w14:textId="32C6BEED" w:rsidR="00920771" w:rsidRDefault="00920771" w:rsidP="00322F34">
      <w:pPr>
        <w:tabs>
          <w:tab w:val="left" w:pos="2820"/>
        </w:tabs>
        <w:rPr>
          <w:rFonts w:ascii="Calibri" w:hAnsi="Calibri" w:cs="Calibri"/>
          <w:b/>
          <w:bCs/>
          <w:color w:val="0072C7"/>
          <w:sz w:val="24"/>
          <w:szCs w:val="20"/>
          <w:u w:val="single"/>
        </w:rPr>
      </w:pPr>
      <w:r>
        <w:rPr>
          <w:rFonts w:ascii="Calibri" w:hAnsi="Calibri" w:cs="Calibri"/>
          <w:b/>
          <w:bCs/>
          <w:color w:val="0072C7"/>
          <w:sz w:val="24"/>
          <w:szCs w:val="20"/>
          <w:u w:val="single"/>
        </w:rPr>
        <w:t>A</w:t>
      </w:r>
      <w:r w:rsidR="00322F34">
        <w:rPr>
          <w:rFonts w:ascii="Calibri" w:hAnsi="Calibri" w:cs="Calibri"/>
          <w:b/>
          <w:bCs/>
          <w:color w:val="0072C7"/>
          <w:sz w:val="24"/>
          <w:szCs w:val="20"/>
          <w:u w:val="single"/>
        </w:rPr>
        <w:t>nn</w:t>
      </w:r>
    </w:p>
    <w:p w14:paraId="27CE023C" w14:textId="4F18B252" w:rsidR="00322F34" w:rsidRPr="00322F34" w:rsidRDefault="00322F34" w:rsidP="00322F34">
      <w:pPr>
        <w:tabs>
          <w:tab w:val="left" w:pos="2820"/>
        </w:tabs>
      </w:pPr>
    </w:p>
    <w:p w14:paraId="58863F61" w14:textId="5D40689F" w:rsidR="0012226F" w:rsidRDefault="0012226F" w:rsidP="0012226F">
      <w:r>
        <w:t>Ann i</w:t>
      </w:r>
      <w:r w:rsidR="00446C89">
        <w:t xml:space="preserve">s enjoying </w:t>
      </w:r>
      <w:r w:rsidR="00D52CD2">
        <w:t xml:space="preserve">spending </w:t>
      </w:r>
      <w:r w:rsidR="00446C89">
        <w:t xml:space="preserve">more </w:t>
      </w:r>
      <w:r w:rsidR="00D52CD2">
        <w:t xml:space="preserve">time with </w:t>
      </w:r>
      <w:r w:rsidR="00446C89">
        <w:t>her grandchildren</w:t>
      </w:r>
      <w:r w:rsidR="00907A1B">
        <w:t xml:space="preserve">. </w:t>
      </w:r>
      <w:r w:rsidR="00446C89">
        <w:t xml:space="preserve"> </w:t>
      </w:r>
      <w:r w:rsidR="00907A1B">
        <w:t>Y</w:t>
      </w:r>
      <w:r w:rsidR="00446C89">
        <w:t>ou can still see Ann in the office on Tuesday mornings except when she is off travelling the world with her husband Ian</w:t>
      </w:r>
      <w:r>
        <w:t>.</w:t>
      </w:r>
      <w:r w:rsidR="00446C89">
        <w:t xml:space="preserve"> Here she is having lunch with her gorgeous granddaughter </w:t>
      </w:r>
      <w:r w:rsidR="00D52CD2">
        <w:t>Freja.</w:t>
      </w:r>
      <w:r w:rsidR="00C348FD">
        <w:t xml:space="preserve"> </w:t>
      </w:r>
      <w:r w:rsidR="00446C89">
        <w:t xml:space="preserve"> </w:t>
      </w:r>
      <w:r w:rsidR="00D52CD2">
        <w:t>Ann recently organized Julie and Mark to tidy up the garden you may have noticed this as you come into the office. We are excited to see the gardenia</w:t>
      </w:r>
      <w:r w:rsidR="00F05D60">
        <w:t>s</w:t>
      </w:r>
      <w:r w:rsidR="00D52CD2">
        <w:t xml:space="preserve"> bloom with their beautiful fragrance.</w:t>
      </w:r>
    </w:p>
    <w:p w14:paraId="6E190E9E" w14:textId="1E00250B" w:rsidR="00E226F1" w:rsidRDefault="00E226F1" w:rsidP="00E226F1">
      <w:pPr>
        <w:jc w:val="center"/>
      </w:pPr>
    </w:p>
    <w:p w14:paraId="70A60971" w14:textId="18B6E3AE" w:rsidR="00446C89" w:rsidRDefault="00446C89" w:rsidP="00920771">
      <w:pPr>
        <w:pStyle w:val="Experience"/>
      </w:pPr>
    </w:p>
    <w:p w14:paraId="3B49560A" w14:textId="77777777" w:rsidR="008E64BA" w:rsidRDefault="008E64BA" w:rsidP="00920771">
      <w:pPr>
        <w:pStyle w:val="Experience"/>
      </w:pPr>
    </w:p>
    <w:p w14:paraId="39C5DE80" w14:textId="1ED7E090" w:rsidR="00886F8A" w:rsidRDefault="00886F8A" w:rsidP="00886F8A">
      <w:pPr>
        <w:tabs>
          <w:tab w:val="left" w:pos="2820"/>
        </w:tabs>
        <w:rPr>
          <w:rFonts w:ascii="Calibri" w:hAnsi="Calibri" w:cs="Calibri"/>
          <w:b/>
          <w:bCs/>
          <w:color w:val="0072C7"/>
          <w:sz w:val="24"/>
          <w:szCs w:val="20"/>
          <w:u w:val="single"/>
        </w:rPr>
      </w:pPr>
      <w:r>
        <w:rPr>
          <w:rFonts w:ascii="Calibri" w:hAnsi="Calibri" w:cs="Calibri"/>
          <w:b/>
          <w:bCs/>
          <w:color w:val="0072C7"/>
          <w:sz w:val="24"/>
          <w:szCs w:val="20"/>
          <w:u w:val="single"/>
        </w:rPr>
        <w:t>Hannah</w:t>
      </w:r>
    </w:p>
    <w:p w14:paraId="5ACEA65D" w14:textId="44D12483" w:rsidR="00795C73" w:rsidRDefault="00795C73" w:rsidP="00886F8A">
      <w:pPr>
        <w:tabs>
          <w:tab w:val="left" w:pos="2820"/>
        </w:tabs>
        <w:rPr>
          <w:rFonts w:ascii="Calibri" w:hAnsi="Calibri" w:cs="Calibri"/>
          <w:b/>
          <w:bCs/>
          <w:color w:val="0072C7"/>
          <w:sz w:val="24"/>
          <w:szCs w:val="20"/>
          <w:u w:val="single"/>
        </w:rPr>
      </w:pPr>
    </w:p>
    <w:p w14:paraId="783678BE" w14:textId="07769095" w:rsidR="00322F34" w:rsidRDefault="00AA6026" w:rsidP="00920771">
      <w:pPr>
        <w:pStyle w:val="Experience"/>
      </w:pPr>
      <w:r>
        <w:rPr>
          <w:noProof/>
        </w:rPr>
        <w:drawing>
          <wp:anchor distT="0" distB="0" distL="114300" distR="114300" simplePos="0" relativeHeight="251664384" behindDoc="1" locked="0" layoutInCell="1" allowOverlap="1" wp14:anchorId="7005551A" wp14:editId="1907D1EE">
            <wp:simplePos x="0" y="0"/>
            <wp:positionH relativeFrom="column">
              <wp:posOffset>19050</wp:posOffset>
            </wp:positionH>
            <wp:positionV relativeFrom="paragraph">
              <wp:posOffset>177800</wp:posOffset>
            </wp:positionV>
            <wp:extent cx="2105025" cy="1574165"/>
            <wp:effectExtent l="0" t="0" r="9525"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5025" cy="1574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5C73">
        <w:t xml:space="preserve">Early December </w:t>
      </w:r>
      <w:r>
        <w:t xml:space="preserve">I </w:t>
      </w:r>
      <w:r w:rsidR="00795C73">
        <w:t>will be heading down to beautiful Berry to get marrie</w:t>
      </w:r>
      <w:r>
        <w:t xml:space="preserve">d! </w:t>
      </w:r>
      <w:r w:rsidR="0012226F">
        <w:t>Angus and I</w:t>
      </w:r>
      <w:r>
        <w:t xml:space="preserve"> got engaged after 6 years together and booked our venue, photographer and all the vendors on a gamble for a date which was lots of fun and not at all stressful! We wanted to book </w:t>
      </w:r>
      <w:r w:rsidR="0012226F">
        <w:t>the wedding</w:t>
      </w:r>
      <w:r>
        <w:t xml:space="preserve"> to coincide with Fairgrounds Festival </w:t>
      </w:r>
      <w:r w:rsidR="0012226F">
        <w:t>in Berry, which is an awesome family friendly music festival which we had been to previously and saw Gang of Youths, Future Island, The Shins and heaps more. The</w:t>
      </w:r>
      <w:r>
        <w:t xml:space="preserve"> date was</w:t>
      </w:r>
      <w:r w:rsidR="009B3D6A">
        <w:t>n’t</w:t>
      </w:r>
      <w:r>
        <w:t xml:space="preserve"> released </w:t>
      </w:r>
      <w:r w:rsidR="009B3D6A">
        <w:t xml:space="preserve">until </w:t>
      </w:r>
      <w:r>
        <w:t xml:space="preserve">14 months after we booked everything and with a huge relief guessed right! We have family coming from Newcastle, Orange, NSW and QLD so will be a fun weekend with lots of loved ones. </w:t>
      </w:r>
    </w:p>
    <w:p w14:paraId="3F0BF756" w14:textId="77777777" w:rsidR="00322F34" w:rsidRDefault="00322F34" w:rsidP="00920771">
      <w:pPr>
        <w:pStyle w:val="Experience"/>
      </w:pPr>
    </w:p>
    <w:p w14:paraId="30028DE6" w14:textId="6F88F772" w:rsidR="00BD2178" w:rsidRPr="00BD2178" w:rsidRDefault="00076B1D" w:rsidP="00BD2178">
      <w:r>
        <w:rPr>
          <w:noProof/>
        </w:rPr>
        <w:drawing>
          <wp:anchor distT="0" distB="0" distL="114300" distR="114300" simplePos="0" relativeHeight="251667456" behindDoc="0" locked="0" layoutInCell="1" allowOverlap="1" wp14:anchorId="5FCEF9AD" wp14:editId="3975AA44">
            <wp:simplePos x="0" y="0"/>
            <wp:positionH relativeFrom="column">
              <wp:posOffset>819150</wp:posOffset>
            </wp:positionH>
            <wp:positionV relativeFrom="paragraph">
              <wp:posOffset>89061</wp:posOffset>
            </wp:positionV>
            <wp:extent cx="4705350" cy="4667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05350" cy="466725"/>
                    </a:xfrm>
                    <a:prstGeom prst="rect">
                      <a:avLst/>
                    </a:prstGeom>
                  </pic:spPr>
                </pic:pic>
              </a:graphicData>
            </a:graphic>
            <wp14:sizeRelH relativeFrom="page">
              <wp14:pctWidth>0</wp14:pctWidth>
            </wp14:sizeRelH>
            <wp14:sizeRelV relativeFrom="page">
              <wp14:pctHeight>0</wp14:pctHeight>
            </wp14:sizeRelV>
          </wp:anchor>
        </w:drawing>
      </w:r>
    </w:p>
    <w:p w14:paraId="1835463F" w14:textId="7FDD9665" w:rsidR="00506DCE" w:rsidRDefault="00506DCE" w:rsidP="004211AD">
      <w:pPr>
        <w:pStyle w:val="BodyText"/>
      </w:pPr>
    </w:p>
    <w:p w14:paraId="4CC062CB" w14:textId="054CD4B6" w:rsidR="00506DCE" w:rsidRDefault="00506DCE" w:rsidP="004211AD">
      <w:pPr>
        <w:pStyle w:val="BodyText"/>
      </w:pPr>
    </w:p>
    <w:p w14:paraId="4E4CBD00" w14:textId="77DF1DFD" w:rsidR="00506DCE" w:rsidRPr="00CE1E3D" w:rsidRDefault="00506DCE" w:rsidP="004211AD">
      <w:pPr>
        <w:pStyle w:val="BodyText"/>
      </w:pPr>
    </w:p>
    <w:sectPr w:rsidR="00506DCE" w:rsidRPr="00CE1E3D" w:rsidSect="003468B8">
      <w:headerReference w:type="default" r:id="rId19"/>
      <w:type w:val="continuous"/>
      <w:pgSz w:w="12240" w:h="15840" w:code="1"/>
      <w:pgMar w:top="1440" w:right="1080" w:bottom="1440" w:left="1080"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80BF40" w14:textId="77777777" w:rsidR="009B779C" w:rsidRDefault="009B779C" w:rsidP="00590471">
      <w:r>
        <w:separator/>
      </w:r>
    </w:p>
  </w:endnote>
  <w:endnote w:type="continuationSeparator" w:id="0">
    <w:p w14:paraId="5437C17D" w14:textId="77777777" w:rsidR="009B779C" w:rsidRDefault="009B779C"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B76468" w14:textId="77777777" w:rsidR="009B779C" w:rsidRDefault="009B779C" w:rsidP="00590471">
      <w:r>
        <w:separator/>
      </w:r>
    </w:p>
  </w:footnote>
  <w:footnote w:type="continuationSeparator" w:id="0">
    <w:p w14:paraId="442EAC23" w14:textId="77777777" w:rsidR="009B779C" w:rsidRDefault="009B779C"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325C4" w14:textId="77777777" w:rsidR="00590471" w:rsidRDefault="00E53C9B" w:rsidP="00060042">
    <w:pPr>
      <w:pStyle w:val="BodyText"/>
    </w:pPr>
    <w:r>
      <w:rPr>
        <w:noProof/>
      </w:rPr>
      <w:drawing>
        <wp:anchor distT="0" distB="0" distL="114300" distR="114300" simplePos="0" relativeHeight="251658240" behindDoc="1" locked="0" layoutInCell="1" allowOverlap="1" wp14:anchorId="424E7ECF" wp14:editId="5863918E">
          <wp:simplePos x="0" y="0"/>
          <wp:positionH relativeFrom="column">
            <wp:posOffset>3563620</wp:posOffset>
          </wp:positionH>
          <wp:positionV relativeFrom="paragraph">
            <wp:posOffset>-1142365</wp:posOffset>
          </wp:positionV>
          <wp:extent cx="3600450" cy="3839356"/>
          <wp:effectExtent l="0" t="0" r="0" b="88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r="22418" b="23550"/>
                  <a:stretch/>
                </pic:blipFill>
                <pic:spPr bwMode="auto">
                  <a:xfrm>
                    <a:off x="0" y="0"/>
                    <a:ext cx="3600450" cy="38393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0F17">
      <w:rPr>
        <w:noProof/>
      </w:rPr>
      <mc:AlternateContent>
        <mc:Choice Requires="wpg">
          <w:drawing>
            <wp:anchor distT="0" distB="0" distL="114300" distR="114300" simplePos="0" relativeHeight="251657216" behindDoc="0" locked="0" layoutInCell="1" allowOverlap="1" wp14:anchorId="7ED3E3ED" wp14:editId="21DBF828">
              <wp:simplePos x="0" y="0"/>
              <wp:positionH relativeFrom="column">
                <wp:posOffset>7239948</wp:posOffset>
              </wp:positionH>
              <wp:positionV relativeFrom="paragraph">
                <wp:posOffset>-457200</wp:posOffset>
              </wp:positionV>
              <wp:extent cx="7772400" cy="10547991"/>
              <wp:effectExtent l="0" t="0" r="0" b="5715"/>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547991"/>
                        <a:chOff x="914078" y="-228600"/>
                        <a:chExt cx="7772400" cy="10547991"/>
                      </a:xfrm>
                    </wpg:grpSpPr>
                    <wps:wsp>
                      <wps:cNvPr id="4"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5708468" y="7788799"/>
                          <a:ext cx="2958264" cy="2530592"/>
                          <a:chOff x="-218232" y="461645"/>
                          <a:chExt cx="2421083" cy="2071342"/>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565A270B" id="Group 26" o:spid="_x0000_s1026" style="position:absolute;margin-left:570.05pt;margin-top:-36pt;width:612pt;height:830.55pt;z-index:251657216" coordorigin="9140,-2286" coordsize="77724,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">
              <v:rect id="Rectangle 4" o:spid="_x0000_s1027" style="position:absolute;left:9140;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28" style="position:absolute;left:57084;top:77887;width:29583;height:25306" coordorigin="-2182,4616" coordsize="24210,2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29"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0"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2"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C308026"/>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7D0EB2"/>
    <w:multiLevelType w:val="hybridMultilevel"/>
    <w:tmpl w:val="6F28E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B5318B6"/>
    <w:multiLevelType w:val="hybridMultilevel"/>
    <w:tmpl w:val="6FB847C8"/>
    <w:lvl w:ilvl="0" w:tplc="2D70895E">
      <w:start w:val="3"/>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C9B"/>
    <w:rsid w:val="00043D4F"/>
    <w:rsid w:val="00051DEB"/>
    <w:rsid w:val="00060042"/>
    <w:rsid w:val="00076B1D"/>
    <w:rsid w:val="0008685D"/>
    <w:rsid w:val="00090860"/>
    <w:rsid w:val="000A2298"/>
    <w:rsid w:val="000E311E"/>
    <w:rsid w:val="00112FD7"/>
    <w:rsid w:val="00117CF0"/>
    <w:rsid w:val="0012226F"/>
    <w:rsid w:val="001274FC"/>
    <w:rsid w:val="00150ABD"/>
    <w:rsid w:val="00174271"/>
    <w:rsid w:val="001946FC"/>
    <w:rsid w:val="00222466"/>
    <w:rsid w:val="0024753C"/>
    <w:rsid w:val="00276026"/>
    <w:rsid w:val="00281C8A"/>
    <w:rsid w:val="002B4549"/>
    <w:rsid w:val="00310F17"/>
    <w:rsid w:val="00322A46"/>
    <w:rsid w:val="00322F34"/>
    <w:rsid w:val="003326CB"/>
    <w:rsid w:val="003468B8"/>
    <w:rsid w:val="00353B60"/>
    <w:rsid w:val="00376291"/>
    <w:rsid w:val="00380FD1"/>
    <w:rsid w:val="00383D02"/>
    <w:rsid w:val="00385DE7"/>
    <w:rsid w:val="003A7451"/>
    <w:rsid w:val="003C22FB"/>
    <w:rsid w:val="003D1B71"/>
    <w:rsid w:val="003E581A"/>
    <w:rsid w:val="003E5F93"/>
    <w:rsid w:val="004003DC"/>
    <w:rsid w:val="004211AD"/>
    <w:rsid w:val="00446C89"/>
    <w:rsid w:val="00470D87"/>
    <w:rsid w:val="004C78DF"/>
    <w:rsid w:val="004E158A"/>
    <w:rsid w:val="004E7D8B"/>
    <w:rsid w:val="004F6B1C"/>
    <w:rsid w:val="00504E0E"/>
    <w:rsid w:val="00506DCE"/>
    <w:rsid w:val="00547E0A"/>
    <w:rsid w:val="00565C77"/>
    <w:rsid w:val="0056708E"/>
    <w:rsid w:val="005801E5"/>
    <w:rsid w:val="005855E8"/>
    <w:rsid w:val="00590471"/>
    <w:rsid w:val="0059478C"/>
    <w:rsid w:val="005952DE"/>
    <w:rsid w:val="005B0D60"/>
    <w:rsid w:val="005D01FA"/>
    <w:rsid w:val="005E2A94"/>
    <w:rsid w:val="0060257C"/>
    <w:rsid w:val="00644FC5"/>
    <w:rsid w:val="00653E17"/>
    <w:rsid w:val="006A08E8"/>
    <w:rsid w:val="006D79A8"/>
    <w:rsid w:val="006F010D"/>
    <w:rsid w:val="0071162E"/>
    <w:rsid w:val="007172B2"/>
    <w:rsid w:val="0072353B"/>
    <w:rsid w:val="007575B6"/>
    <w:rsid w:val="00795C73"/>
    <w:rsid w:val="007B3C81"/>
    <w:rsid w:val="007D67CA"/>
    <w:rsid w:val="007E668F"/>
    <w:rsid w:val="007F5B63"/>
    <w:rsid w:val="00803A0A"/>
    <w:rsid w:val="00846CB9"/>
    <w:rsid w:val="008566AA"/>
    <w:rsid w:val="0086134E"/>
    <w:rsid w:val="00886F8A"/>
    <w:rsid w:val="008A1E6E"/>
    <w:rsid w:val="008C024F"/>
    <w:rsid w:val="008C2CFC"/>
    <w:rsid w:val="008E64BA"/>
    <w:rsid w:val="00903D98"/>
    <w:rsid w:val="00907A1B"/>
    <w:rsid w:val="00912DC8"/>
    <w:rsid w:val="00920771"/>
    <w:rsid w:val="009475DC"/>
    <w:rsid w:val="00967B93"/>
    <w:rsid w:val="009731E6"/>
    <w:rsid w:val="009B3D6A"/>
    <w:rsid w:val="009B779C"/>
    <w:rsid w:val="009C258C"/>
    <w:rsid w:val="009D090F"/>
    <w:rsid w:val="009D4662"/>
    <w:rsid w:val="00A07A52"/>
    <w:rsid w:val="00A31464"/>
    <w:rsid w:val="00A31B16"/>
    <w:rsid w:val="00A33613"/>
    <w:rsid w:val="00A47A8D"/>
    <w:rsid w:val="00AA6026"/>
    <w:rsid w:val="00AB4EA3"/>
    <w:rsid w:val="00AC6C7E"/>
    <w:rsid w:val="00B31FC9"/>
    <w:rsid w:val="00B4158A"/>
    <w:rsid w:val="00B6466C"/>
    <w:rsid w:val="00BB1B5D"/>
    <w:rsid w:val="00BC22C7"/>
    <w:rsid w:val="00BD18C4"/>
    <w:rsid w:val="00BD195A"/>
    <w:rsid w:val="00BD2178"/>
    <w:rsid w:val="00C07240"/>
    <w:rsid w:val="00C14078"/>
    <w:rsid w:val="00C348FD"/>
    <w:rsid w:val="00C8439F"/>
    <w:rsid w:val="00CA3ABD"/>
    <w:rsid w:val="00CA7CA5"/>
    <w:rsid w:val="00CE1E3D"/>
    <w:rsid w:val="00D053FA"/>
    <w:rsid w:val="00D40780"/>
    <w:rsid w:val="00D50626"/>
    <w:rsid w:val="00D52CD2"/>
    <w:rsid w:val="00DC3F0A"/>
    <w:rsid w:val="00DE502D"/>
    <w:rsid w:val="00E132A9"/>
    <w:rsid w:val="00E226F1"/>
    <w:rsid w:val="00E22C45"/>
    <w:rsid w:val="00E26AED"/>
    <w:rsid w:val="00E44B31"/>
    <w:rsid w:val="00E53C9B"/>
    <w:rsid w:val="00E73AB8"/>
    <w:rsid w:val="00E90A60"/>
    <w:rsid w:val="00ED47F7"/>
    <w:rsid w:val="00EE7E09"/>
    <w:rsid w:val="00F0223C"/>
    <w:rsid w:val="00F022E0"/>
    <w:rsid w:val="00F05D60"/>
    <w:rsid w:val="00F077C8"/>
    <w:rsid w:val="00F3235D"/>
    <w:rsid w:val="00F32393"/>
    <w:rsid w:val="00F465B2"/>
    <w:rsid w:val="00F83145"/>
    <w:rsid w:val="00F878BD"/>
    <w:rsid w:val="00F91285"/>
    <w:rsid w:val="00FB2CDE"/>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BFD35CB"/>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7">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sdException w:name="Smart Link Error" w:semiHidden="1" w:unhideWhenUsed="1"/>
  </w:latentStyles>
  <w:style w:type="paragraph" w:default="1" w:styleId="Normal">
    <w:name w:val="Normal"/>
    <w:uiPriority w:val="1"/>
    <w:rsid w:val="00920771"/>
    <w:pPr>
      <w:widowControl w:val="0"/>
      <w:autoSpaceDE w:val="0"/>
      <w:autoSpaceDN w:val="0"/>
      <w:adjustRightInd w:val="0"/>
    </w:pPr>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rsid w:val="00AC6C7E"/>
    <w:pPr>
      <w:kinsoku w:val="0"/>
      <w:overflowPunct w:val="0"/>
      <w:spacing w:before="360" w:after="120"/>
      <w:outlineLvl w:val="1"/>
    </w:pPr>
    <w:rPr>
      <w:rFonts w:asciiTheme="majorHAnsi" w:hAnsiTheme="majorHAnsi" w:cs="Georgia"/>
      <w:b/>
      <w:bCs/>
      <w:color w:val="0072C7" w:themeColor="accent2"/>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310F17"/>
    <w:rPr>
      <w:rFonts w:asciiTheme="majorHAnsi" w:hAnsiTheme="majorHAnsi" w:cs="Georgia"/>
      <w:b/>
      <w:bCs/>
      <w:color w:val="2C567A" w:themeColor="accent1"/>
      <w:sz w:val="48"/>
      <w:szCs w:val="42"/>
    </w:rPr>
  </w:style>
  <w:style w:type="paragraph" w:customStyle="1" w:styleId="Information">
    <w:name w:val="Information"/>
    <w:basedOn w:val="BodyText"/>
    <w:uiPriority w:val="1"/>
    <w:qFormat/>
    <w:rsid w:val="00380FD1"/>
    <w:pPr>
      <w:kinsoku w:val="0"/>
      <w:overflowPunct w:val="0"/>
      <w:spacing w:before="4"/>
    </w:pPr>
    <w:rPr>
      <w:color w:val="666666" w:themeColor="accent4"/>
      <w:szCs w:val="17"/>
    </w:rPr>
  </w:style>
  <w:style w:type="paragraph" w:customStyle="1" w:styleId="Dates">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uiPriority w:val="1"/>
    <w:rsid w:val="00B6466C"/>
    <w:pPr>
      <w:widowControl w:val="0"/>
      <w:autoSpaceDE w:val="0"/>
      <w:autoSpaceDN w:val="0"/>
      <w:adjustRightInd w:val="0"/>
    </w:pPr>
    <w:rPr>
      <w:rFonts w:cs="Georgia"/>
      <w:sz w:val="8"/>
    </w:rPr>
  </w:style>
  <w:style w:type="character" w:customStyle="1" w:styleId="Heading2Char">
    <w:name w:val="Heading 2 Char"/>
    <w:basedOn w:val="DefaultParagraphFont"/>
    <w:link w:val="Heading2"/>
    <w:uiPriority w:val="9"/>
    <w:rsid w:val="00AC6C7E"/>
    <w:rPr>
      <w:rFonts w:asciiTheme="majorHAnsi" w:hAnsiTheme="majorHAnsi" w:cs="Georgia"/>
      <w:b/>
      <w:bCs/>
      <w:color w:val="0072C7" w:themeColor="accent2"/>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99"/>
    <w:rsid w:val="00AC6C7E"/>
    <w:pPr>
      <w:numPr>
        <w:numId w:val="3"/>
      </w:numPr>
      <w:contextualSpacing/>
    </w:pPr>
    <w:rPr>
      <w:rFonts w:cs="Georgia"/>
    </w:rPr>
  </w:style>
  <w:style w:type="paragraph" w:customStyle="1" w:styleId="SchoolName">
    <w:name w:val="School Name"/>
    <w:basedOn w:val="Normal"/>
    <w:uiPriority w:val="1"/>
    <w:rsid w:val="00353B60"/>
    <w:rPr>
      <w:rFonts w:cs="Calibri"/>
      <w:b/>
    </w:rPr>
  </w:style>
  <w:style w:type="paragraph" w:styleId="BalloonText">
    <w:name w:val="Balloon Text"/>
    <w:basedOn w:val="Normal"/>
    <w:link w:val="BalloonTextChar"/>
    <w:uiPriority w:val="99"/>
    <w:semiHidden/>
    <w:unhideWhenUsed/>
    <w:rsid w:val="008613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34E"/>
    <w:rPr>
      <w:rFonts w:ascii="Segoe UI" w:hAnsi="Segoe UI" w:cs="Segoe UI"/>
      <w:sz w:val="18"/>
      <w:szCs w:val="18"/>
    </w:rPr>
  </w:style>
  <w:style w:type="character" w:styleId="Hyperlink">
    <w:name w:val="Hyperlink"/>
    <w:basedOn w:val="DefaultParagraphFont"/>
    <w:uiPriority w:val="99"/>
    <w:unhideWhenUsed/>
    <w:rsid w:val="00920771"/>
    <w:rPr>
      <w:color w:val="0563C1" w:themeColor="hyperlink"/>
      <w:u w:val="single"/>
    </w:rPr>
  </w:style>
  <w:style w:type="character" w:styleId="UnresolvedMention">
    <w:name w:val="Unresolved Mention"/>
    <w:basedOn w:val="DefaultParagraphFont"/>
    <w:uiPriority w:val="99"/>
    <w:semiHidden/>
    <w:rsid w:val="009207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23250">
      <w:bodyDiv w:val="1"/>
      <w:marLeft w:val="0"/>
      <w:marRight w:val="0"/>
      <w:marTop w:val="0"/>
      <w:marBottom w:val="0"/>
      <w:divBdr>
        <w:top w:val="none" w:sz="0" w:space="0" w:color="auto"/>
        <w:left w:val="none" w:sz="0" w:space="0" w:color="auto"/>
        <w:bottom w:val="none" w:sz="0" w:space="0" w:color="auto"/>
        <w:right w:val="none" w:sz="0" w:space="0" w:color="auto"/>
      </w:divBdr>
    </w:div>
    <w:div w:id="348415844">
      <w:bodyDiv w:val="1"/>
      <w:marLeft w:val="0"/>
      <w:marRight w:val="0"/>
      <w:marTop w:val="0"/>
      <w:marBottom w:val="0"/>
      <w:divBdr>
        <w:top w:val="none" w:sz="0" w:space="0" w:color="auto"/>
        <w:left w:val="none" w:sz="0" w:space="0" w:color="auto"/>
        <w:bottom w:val="none" w:sz="0" w:space="0" w:color="auto"/>
        <w:right w:val="none" w:sz="0" w:space="0" w:color="auto"/>
      </w:divBdr>
      <w:divsChild>
        <w:div w:id="194194132">
          <w:marLeft w:val="0"/>
          <w:marRight w:val="0"/>
          <w:marTop w:val="0"/>
          <w:marBottom w:val="0"/>
          <w:divBdr>
            <w:top w:val="none" w:sz="0" w:space="0" w:color="auto"/>
            <w:left w:val="none" w:sz="0" w:space="0" w:color="auto"/>
            <w:bottom w:val="none" w:sz="0" w:space="0" w:color="auto"/>
            <w:right w:val="none" w:sz="0" w:space="0" w:color="auto"/>
          </w:divBdr>
          <w:divsChild>
            <w:div w:id="10108382">
              <w:marLeft w:val="0"/>
              <w:marRight w:val="0"/>
              <w:marTop w:val="0"/>
              <w:marBottom w:val="0"/>
              <w:divBdr>
                <w:top w:val="none" w:sz="0" w:space="0" w:color="auto"/>
                <w:left w:val="none" w:sz="0" w:space="0" w:color="auto"/>
                <w:bottom w:val="none" w:sz="0" w:space="0" w:color="auto"/>
                <w:right w:val="none" w:sz="0" w:space="0" w:color="auto"/>
              </w:divBdr>
              <w:divsChild>
                <w:div w:id="138510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434337">
      <w:bodyDiv w:val="1"/>
      <w:marLeft w:val="0"/>
      <w:marRight w:val="0"/>
      <w:marTop w:val="0"/>
      <w:marBottom w:val="0"/>
      <w:divBdr>
        <w:top w:val="none" w:sz="0" w:space="0" w:color="auto"/>
        <w:left w:val="none" w:sz="0" w:space="0" w:color="auto"/>
        <w:bottom w:val="none" w:sz="0" w:space="0" w:color="auto"/>
        <w:right w:val="none" w:sz="0" w:space="0" w:color="auto"/>
      </w:divBdr>
    </w:div>
    <w:div w:id="1338729352">
      <w:bodyDiv w:val="1"/>
      <w:marLeft w:val="0"/>
      <w:marRight w:val="0"/>
      <w:marTop w:val="0"/>
      <w:marBottom w:val="0"/>
      <w:divBdr>
        <w:top w:val="none" w:sz="0" w:space="0" w:color="auto"/>
        <w:left w:val="none" w:sz="0" w:space="0" w:color="auto"/>
        <w:bottom w:val="none" w:sz="0" w:space="0" w:color="auto"/>
        <w:right w:val="none" w:sz="0" w:space="0" w:color="auto"/>
      </w:divBdr>
    </w:div>
    <w:div w:id="1755472192">
      <w:bodyDiv w:val="1"/>
      <w:marLeft w:val="0"/>
      <w:marRight w:val="0"/>
      <w:marTop w:val="0"/>
      <w:marBottom w:val="0"/>
      <w:divBdr>
        <w:top w:val="none" w:sz="0" w:space="0" w:color="auto"/>
        <w:left w:val="none" w:sz="0" w:space="0" w:color="auto"/>
        <w:bottom w:val="none" w:sz="0" w:space="0" w:color="auto"/>
        <w:right w:val="none" w:sz="0" w:space="0" w:color="auto"/>
      </w:divBdr>
      <w:divsChild>
        <w:div w:id="1018971797">
          <w:marLeft w:val="0"/>
          <w:marRight w:val="0"/>
          <w:marTop w:val="0"/>
          <w:marBottom w:val="0"/>
          <w:divBdr>
            <w:top w:val="none" w:sz="0" w:space="0" w:color="auto"/>
            <w:left w:val="none" w:sz="0" w:space="0" w:color="auto"/>
            <w:bottom w:val="none" w:sz="0" w:space="0" w:color="auto"/>
            <w:right w:val="none" w:sz="0" w:space="0" w:color="auto"/>
          </w:divBdr>
          <w:divsChild>
            <w:div w:id="1032799502">
              <w:marLeft w:val="0"/>
              <w:marRight w:val="0"/>
              <w:marTop w:val="0"/>
              <w:marBottom w:val="0"/>
              <w:divBdr>
                <w:top w:val="none" w:sz="0" w:space="0" w:color="auto"/>
                <w:left w:val="none" w:sz="0" w:space="0" w:color="auto"/>
                <w:bottom w:val="none" w:sz="0" w:space="0" w:color="auto"/>
                <w:right w:val="none" w:sz="0" w:space="0" w:color="auto"/>
              </w:divBdr>
              <w:divsChild>
                <w:div w:id="153558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740066">
      <w:bodyDiv w:val="1"/>
      <w:marLeft w:val="0"/>
      <w:marRight w:val="0"/>
      <w:marTop w:val="0"/>
      <w:marBottom w:val="0"/>
      <w:divBdr>
        <w:top w:val="none" w:sz="0" w:space="0" w:color="auto"/>
        <w:left w:val="none" w:sz="0" w:space="0" w:color="auto"/>
        <w:bottom w:val="none" w:sz="0" w:space="0" w:color="auto"/>
        <w:right w:val="none" w:sz="0" w:space="0" w:color="auto"/>
      </w:divBdr>
      <w:divsChild>
        <w:div w:id="21441238">
          <w:marLeft w:val="0"/>
          <w:marRight w:val="0"/>
          <w:marTop w:val="0"/>
          <w:marBottom w:val="0"/>
          <w:divBdr>
            <w:top w:val="none" w:sz="0" w:space="0" w:color="auto"/>
            <w:left w:val="none" w:sz="0" w:space="0" w:color="auto"/>
            <w:bottom w:val="none" w:sz="0" w:space="0" w:color="auto"/>
            <w:right w:val="none" w:sz="0" w:space="0" w:color="auto"/>
          </w:divBdr>
          <w:divsChild>
            <w:div w:id="709957283">
              <w:marLeft w:val="0"/>
              <w:marRight w:val="0"/>
              <w:marTop w:val="0"/>
              <w:marBottom w:val="0"/>
              <w:divBdr>
                <w:top w:val="none" w:sz="0" w:space="0" w:color="auto"/>
                <w:left w:val="none" w:sz="0" w:space="0" w:color="auto"/>
                <w:bottom w:val="none" w:sz="0" w:space="0" w:color="auto"/>
                <w:right w:val="none" w:sz="0" w:space="0" w:color="auto"/>
              </w:divBdr>
              <w:divsChild>
                <w:div w:id="190587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if3mastersworlds.com.au" TargetMode="External"/><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ne%20Cove%20Chiro\AppData\Roaming\Microsoft\Templates\Blue%20spheres%20resume.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377303-89CA-48CF-B410-2734A6C94E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Blue spheres resume.dotx</Template>
  <TotalTime>0</TotalTime>
  <Pages>4</Pages>
  <Words>1083</Words>
  <Characters>6178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2019-10-23T07:01:00Z</dcterms:created>
  <dcterms:modified xsi:type="dcterms:W3CDTF">2019-10-23T07:01:00Z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